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F6" w:rsidRDefault="00353B59" w:rsidP="00BF46F4">
      <w:pPr>
        <w:ind w:left="-720" w:right="-6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4389392</wp:posOffset>
                </wp:positionH>
                <wp:positionV relativeFrom="paragraph">
                  <wp:posOffset>5575935</wp:posOffset>
                </wp:positionV>
                <wp:extent cx="914400" cy="914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59" w:rsidRDefault="00353B59" w:rsidP="00353B59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  <w:cs/>
                              </w:rPr>
                              <w:t>รายงานนี้เป็นส่วนหนึ่งของรายวิชา</w:t>
                            </w:r>
                          </w:p>
                          <w:p w:rsidR="00353B59" w:rsidRDefault="00353B59" w:rsidP="00353B59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353B59" w:rsidRPr="00353B59" w:rsidRDefault="00353B59" w:rsidP="00353B59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5.6pt;margin-top:439.05pt;width:1in;height:1in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" filled="f" stroked="f" strokeweight=".5pt">
                <v:textbox>
                  <w:txbxContent>
                    <w:p w:rsidR="00353B59" w:rsidRDefault="00353B59" w:rsidP="00353B59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  <w:cs/>
                        </w:rPr>
                        <w:t>รายงานนี้เป็นส่วนหนึ่งของรายวิชา</w:t>
                      </w:r>
                    </w:p>
                    <w:p w:rsidR="00353B59" w:rsidRDefault="00353B59" w:rsidP="00353B59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  <w:cs/>
                        </w:rPr>
                        <w:t>....................................................</w:t>
                      </w:r>
                    </w:p>
                    <w:p w:rsidR="00353B59" w:rsidRPr="00353B59" w:rsidRDefault="00353B59" w:rsidP="00353B59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744492</wp:posOffset>
                </wp:positionH>
                <wp:positionV relativeFrom="paragraph">
                  <wp:posOffset>3435350</wp:posOffset>
                </wp:positionV>
                <wp:extent cx="4965700" cy="193330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1933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59" w:rsidRPr="00353B59" w:rsidRDefault="00353B59" w:rsidP="00353B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จัดทำโดย</w:t>
                            </w:r>
                          </w:p>
                          <w:p w:rsidR="00353B59" w:rsidRDefault="00353B59" w:rsidP="00353B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  <w:t>เพิ่ม ชื่อ-สุกล.................. รหัสนักศึกษา..........</w:t>
                            </w:r>
                          </w:p>
                          <w:p w:rsidR="00353B59" w:rsidRPr="00353B59" w:rsidRDefault="00353B59" w:rsidP="00353B5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</w:rPr>
                              <w:t>ภาคเรียนที่...........ปีการศึกษา............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58.6pt;margin-top:270.5pt;width:391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" filled="f" stroked="f" strokeweight=".5pt">
                <v:textbox>
                  <w:txbxContent>
                    <w:p w:rsidR="00353B59" w:rsidRPr="00353B59" w:rsidRDefault="00353B59" w:rsidP="00353B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จัดทำโดย</w:t>
                      </w:r>
                    </w:p>
                    <w:p w:rsidR="00353B59" w:rsidRDefault="00353B59" w:rsidP="00353B59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  <w:t>เพิ่ม ชื่อ-สุกล.................. รหัสนักศึกษา..........</w:t>
                      </w:r>
                    </w:p>
                    <w:p w:rsidR="00353B59" w:rsidRPr="00353B59" w:rsidRDefault="00353B59" w:rsidP="00353B59">
                      <w:pPr>
                        <w:jc w:val="center"/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</w:rPr>
                        <w:t>ภาคเรียนที่...........ปีการศึกษา............</w:t>
                      </w:r>
                    </w:p>
                  </w:txbxContent>
                </v:textbox>
              </v:shape>
            </w:pict>
          </mc:Fallback>
        </mc:AlternateContent>
      </w:r>
      <w:r w:rsidR="00BF46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1162594</wp:posOffset>
                </wp:positionH>
                <wp:positionV relativeFrom="paragraph">
                  <wp:posOffset>1449977</wp:posOffset>
                </wp:positionV>
                <wp:extent cx="3997235" cy="231212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235" cy="2312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6F4" w:rsidRPr="00353B59" w:rsidRDefault="00353B59" w:rsidP="00353B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เพิ่ม..</w:t>
                            </w: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ชื่อเรื่องหลัก</w:t>
                            </w:r>
                          </w:p>
                          <w:p w:rsidR="00353B59" w:rsidRPr="00353B59" w:rsidRDefault="00353B59" w:rsidP="00353B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52"/>
                                <w:szCs w:val="72"/>
                                <w:cs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 w:hint="cs"/>
                                <w:sz w:val="52"/>
                                <w:szCs w:val="72"/>
                                <w:cs/>
                              </w:rPr>
                              <w:t>เพิ่ม..</w:t>
                            </w:r>
                            <w:r w:rsidRPr="00353B59">
                              <w:rPr>
                                <w:rFonts w:ascii="TH SarabunPSK" w:hAnsi="TH SarabunPSK" w:cs="TH SarabunPSK"/>
                                <w:sz w:val="52"/>
                                <w:szCs w:val="72"/>
                                <w:cs/>
                              </w:rPr>
                              <w:t>ชื่อเรื่องรอง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91.55pt;margin-top:114.15pt;width:314.75pt;height:18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" filled="f" stroked="f" strokeweight=".5pt">
                <v:textbox>
                  <w:txbxContent>
                    <w:p w:rsidR="00BF46F4" w:rsidRPr="00353B59" w:rsidRDefault="00353B59" w:rsidP="00353B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53B5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เพิ่ม..</w:t>
                      </w: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ชื่อเรื่องหลัก</w:t>
                      </w:r>
                    </w:p>
                    <w:p w:rsidR="00353B59" w:rsidRPr="00353B59" w:rsidRDefault="00353B59" w:rsidP="00353B59">
                      <w:pPr>
                        <w:jc w:val="center"/>
                        <w:rPr>
                          <w:rFonts w:ascii="TH SarabunPSK" w:hAnsi="TH SarabunPSK" w:cs="TH SarabunPSK"/>
                          <w:sz w:val="52"/>
                          <w:szCs w:val="72"/>
                          <w:cs/>
                        </w:rPr>
                      </w:pPr>
                      <w:r w:rsidRPr="00353B59">
                        <w:rPr>
                          <w:rFonts w:ascii="TH SarabunPSK" w:hAnsi="TH SarabunPSK" w:cs="TH SarabunPSK" w:hint="cs"/>
                          <w:sz w:val="52"/>
                          <w:szCs w:val="72"/>
                          <w:cs/>
                        </w:rPr>
                        <w:t>เพิ่ม..</w:t>
                      </w:r>
                      <w:r w:rsidRPr="00353B59">
                        <w:rPr>
                          <w:rFonts w:ascii="TH SarabunPSK" w:hAnsi="TH SarabunPSK" w:cs="TH SarabunPSK"/>
                          <w:sz w:val="52"/>
                          <w:szCs w:val="72"/>
                          <w:cs/>
                        </w:rPr>
                        <w:t>ชื่อเรื่องรอง</w:t>
                      </w:r>
                    </w:p>
                  </w:txbxContent>
                </v:textbox>
              </v:shape>
            </w:pict>
          </mc:Fallback>
        </mc:AlternateContent>
      </w:r>
      <w:r w:rsidR="00BF46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0C443" wp14:editId="6CE62DAE">
                <wp:simplePos x="0" y="0"/>
                <wp:positionH relativeFrom="column">
                  <wp:posOffset>2362200</wp:posOffset>
                </wp:positionH>
                <wp:positionV relativeFrom="paragraph">
                  <wp:posOffset>38463</wp:posOffset>
                </wp:positionV>
                <wp:extent cx="4793615" cy="7835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61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6F4" w:rsidRPr="00BF46F4" w:rsidRDefault="00BF46F4" w:rsidP="00BF46F4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</w:pPr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  <w:cs/>
                              </w:rPr>
                              <w:t>ภัฏ</w:t>
                            </w:r>
                            <w:proofErr w:type="spellEnd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  <w:cs/>
                              </w:rPr>
                              <w:t>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86pt;margin-top:3.05pt;width:377.4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" filled="f" stroked="f" strokeweight=".5pt">
                <v:textbox>
                  <w:txbxContent>
                    <w:p w:rsidR="00BF46F4" w:rsidRPr="00BF46F4" w:rsidRDefault="00BF46F4" w:rsidP="00BF46F4">
                      <w:pPr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</w:pPr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  <w:cs/>
                        </w:rPr>
                        <w:t>มหาวิทยาลัยราช</w:t>
                      </w:r>
                      <w:proofErr w:type="spellStart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  <w:cs/>
                        </w:rPr>
                        <w:t>ภัฏ</w:t>
                      </w:r>
                      <w:proofErr w:type="spellEnd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  <w:cs/>
                        </w:rPr>
                        <w:t>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  <w:r w:rsidR="00BF46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BBEFF" wp14:editId="298B4708">
                <wp:simplePos x="0" y="0"/>
                <wp:positionH relativeFrom="column">
                  <wp:posOffset>2355215</wp:posOffset>
                </wp:positionH>
                <wp:positionV relativeFrom="paragraph">
                  <wp:posOffset>500017</wp:posOffset>
                </wp:positionV>
                <wp:extent cx="4793615" cy="7835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61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6F4" w:rsidRPr="00BF46F4" w:rsidRDefault="00BF46F4" w:rsidP="00BF46F4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</w:pPr>
                            <w:proofErr w:type="spellStart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Nakhon</w:t>
                            </w:r>
                            <w:proofErr w:type="spellEnd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 xml:space="preserve"> Si </w:t>
                            </w:r>
                            <w:proofErr w:type="spellStart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Thammarat</w:t>
                            </w:r>
                            <w:proofErr w:type="spellEnd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>Rajabhat</w:t>
                            </w:r>
                            <w:proofErr w:type="spellEnd"/>
                            <w:r w:rsidRPr="00BF46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72"/>
                              </w:rPr>
                              <w:t xml:space="preserve">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185.45pt;margin-top:39.35pt;width:377.45pt;height: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" filled="f" stroked="f" strokeweight=".5pt">
                <v:textbox>
                  <w:txbxContent>
                    <w:p w:rsidR="00BF46F4" w:rsidRPr="00BF46F4" w:rsidRDefault="00BF46F4" w:rsidP="00BF46F4">
                      <w:pPr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</w:pPr>
                      <w:proofErr w:type="spellStart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  <w:t>Nakhon</w:t>
                      </w:r>
                      <w:proofErr w:type="spellEnd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  <w:t xml:space="preserve"> Si </w:t>
                      </w:r>
                      <w:proofErr w:type="spellStart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  <w:t>Thammarat</w:t>
                      </w:r>
                      <w:proofErr w:type="spellEnd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  <w:t xml:space="preserve"> </w:t>
                      </w:r>
                      <w:proofErr w:type="spellStart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  <w:t>Rajabhat</w:t>
                      </w:r>
                      <w:proofErr w:type="spellEnd"/>
                      <w:r w:rsidRPr="00BF46F4">
                        <w:rPr>
                          <w:rFonts w:ascii="TH Sarabun New" w:hAnsi="TH Sarabun New" w:cs="TH Sarabun New"/>
                          <w:b/>
                          <w:bCs/>
                          <w:color w:val="F2F2F2" w:themeColor="background1" w:themeShade="F2"/>
                          <w:sz w:val="52"/>
                          <w:szCs w:val="72"/>
                        </w:rPr>
                        <w:t xml:space="preserve"> University</w:t>
                      </w:r>
                    </w:p>
                  </w:txbxContent>
                </v:textbox>
              </v:shape>
            </w:pict>
          </mc:Fallback>
        </mc:AlternateContent>
      </w:r>
      <w:r w:rsidR="00BF46F4">
        <w:rPr>
          <w:noProof/>
        </w:rPr>
        <w:drawing>
          <wp:inline distT="0" distB="0" distL="0" distR="0" wp14:anchorId="2DEF4A02" wp14:editId="4FF6EAAB">
            <wp:extent cx="7602583" cy="1075362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583" cy="1075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BF46F4">
      <w:pgSz w:w="11906" w:h="16838"/>
      <w:pgMar w:top="0" w:right="720" w:bottom="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18A"/>
    <w:rsid w:val="002219B9"/>
    <w:rsid w:val="00353B59"/>
    <w:rsid w:val="0054118A"/>
    <w:rsid w:val="006872F6"/>
    <w:rsid w:val="00BF46F4"/>
    <w:rsid w:val="00D4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1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118A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D40B1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1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118A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D40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2016-11-07T08:56:00Z</dcterms:created>
  <dcterms:modified xsi:type="dcterms:W3CDTF">2016-11-07T08:56:00Z</dcterms:modified>
</cp:coreProperties>
</file>