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B0C52" w14:textId="0D364AD3" w:rsidR="00B74F8A" w:rsidRPr="009E3101" w:rsidRDefault="00B74F8A" w:rsidP="009B65A5">
      <w:pPr>
        <w:ind w:left="2880" w:hanging="2880"/>
        <w:jc w:val="center"/>
        <w:rPr>
          <w:rFonts w:ascii="TH SarabunPSK" w:hAnsi="TH SarabunPSK" w:cs="TH SarabunPSK"/>
          <w:sz w:val="40"/>
          <w:szCs w:val="40"/>
        </w:rPr>
      </w:pPr>
      <w:r w:rsidRPr="009E3101">
        <w:rPr>
          <w:rFonts w:ascii="TH SarabunPSK" w:hAnsi="TH SarabunPSK" w:cs="TH SarabunPSK"/>
          <w:b/>
          <w:bCs/>
          <w:sz w:val="40"/>
          <w:szCs w:val="40"/>
          <w:cs/>
        </w:rPr>
        <w:t>ชื่</w:t>
      </w:r>
      <w:r w:rsidR="009E3101">
        <w:rPr>
          <w:rFonts w:ascii="TH SarabunPSK" w:hAnsi="TH SarabunPSK" w:cs="TH SarabunPSK" w:hint="cs"/>
          <w:b/>
          <w:bCs/>
          <w:sz w:val="40"/>
          <w:szCs w:val="40"/>
          <w:cs/>
        </w:rPr>
        <w:t>อบทความ</w:t>
      </w:r>
      <w:r w:rsidRPr="009E3101">
        <w:rPr>
          <w:rFonts w:ascii="TH SarabunPSK" w:hAnsi="TH SarabunPSK" w:cs="TH SarabunPSK"/>
          <w:b/>
          <w:bCs/>
          <w:sz w:val="40"/>
          <w:szCs w:val="40"/>
          <w:cs/>
        </w:rPr>
        <w:t>ภาษาไทย  (</w:t>
      </w:r>
      <w:r w:rsidRPr="009E3101">
        <w:rPr>
          <w:rFonts w:ascii="TH SarabunPSK" w:hAnsi="TH SarabunPSK" w:cs="TH SarabunPSK"/>
          <w:b/>
          <w:bCs/>
          <w:sz w:val="40"/>
          <w:szCs w:val="40"/>
        </w:rPr>
        <w:t xml:space="preserve">TH </w:t>
      </w:r>
      <w:proofErr w:type="spellStart"/>
      <w:r w:rsidRPr="009E3101">
        <w:rPr>
          <w:rFonts w:ascii="TH SarabunPSK" w:hAnsi="TH SarabunPSK" w:cs="TH SarabunPSK"/>
          <w:b/>
          <w:bCs/>
          <w:sz w:val="40"/>
          <w:szCs w:val="40"/>
        </w:rPr>
        <w:t>SarabunPSK</w:t>
      </w:r>
      <w:proofErr w:type="spellEnd"/>
      <w:r w:rsidRPr="009E3101">
        <w:rPr>
          <w:rFonts w:ascii="TH SarabunPSK" w:hAnsi="TH SarabunPSK" w:cs="TH SarabunPSK"/>
          <w:b/>
          <w:bCs/>
          <w:sz w:val="40"/>
          <w:szCs w:val="40"/>
          <w:cs/>
        </w:rPr>
        <w:t xml:space="preserve"> ขนาด </w:t>
      </w:r>
      <w:r w:rsidR="009E3101" w:rsidRPr="009E3101">
        <w:rPr>
          <w:rFonts w:ascii="TH SarabunPSK" w:hAnsi="TH SarabunPSK" w:cs="TH SarabunPSK"/>
          <w:b/>
          <w:bCs/>
          <w:sz w:val="40"/>
          <w:szCs w:val="40"/>
        </w:rPr>
        <w:t>20</w:t>
      </w:r>
      <w:r w:rsidRPr="009E3101">
        <w:rPr>
          <w:rFonts w:ascii="TH SarabunPSK" w:hAnsi="TH SarabunPSK" w:cs="TH SarabunPSK"/>
          <w:b/>
          <w:bCs/>
          <w:sz w:val="40"/>
          <w:szCs w:val="40"/>
          <w:cs/>
        </w:rPr>
        <w:t xml:space="preserve"> ตัวหนา) </w:t>
      </w:r>
    </w:p>
    <w:p w14:paraId="7DB48120" w14:textId="15D3D114" w:rsidR="00B74F8A" w:rsidRDefault="00B74F8A" w:rsidP="009B65A5">
      <w:pPr>
        <w:ind w:left="2880" w:hanging="288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A0A8C">
        <w:rPr>
          <w:rFonts w:ascii="TH SarabunPSK" w:hAnsi="TH SarabunPSK" w:cs="TH SarabunPSK"/>
          <w:b/>
          <w:bCs/>
          <w:sz w:val="36"/>
          <w:szCs w:val="36"/>
          <w:cs/>
        </w:rPr>
        <w:t>ชื่อ</w:t>
      </w:r>
      <w:r w:rsidR="009E3101">
        <w:rPr>
          <w:rFonts w:ascii="TH SarabunPSK" w:hAnsi="TH SarabunPSK" w:cs="TH SarabunPSK" w:hint="cs"/>
          <w:b/>
          <w:bCs/>
          <w:sz w:val="36"/>
          <w:szCs w:val="36"/>
          <w:cs/>
        </w:rPr>
        <w:t>บทความ</w:t>
      </w:r>
      <w:r w:rsidRPr="008A0A8C">
        <w:rPr>
          <w:rFonts w:ascii="TH SarabunPSK" w:hAnsi="TH SarabunPSK" w:cs="TH SarabunPSK"/>
          <w:b/>
          <w:bCs/>
          <w:sz w:val="36"/>
          <w:szCs w:val="36"/>
          <w:cs/>
        </w:rPr>
        <w:t>ภาษาอังกฤษ  (</w:t>
      </w:r>
      <w:r w:rsidRPr="008A0A8C">
        <w:rPr>
          <w:rFonts w:ascii="TH SarabunPSK" w:hAnsi="TH SarabunPSK" w:cs="TH SarabunPSK"/>
          <w:b/>
          <w:bCs/>
          <w:sz w:val="36"/>
          <w:szCs w:val="36"/>
        </w:rPr>
        <w:t xml:space="preserve">TH </w:t>
      </w:r>
      <w:proofErr w:type="spellStart"/>
      <w:r w:rsidRPr="008A0A8C">
        <w:rPr>
          <w:rFonts w:ascii="TH SarabunPSK" w:hAnsi="TH SarabunPSK" w:cs="TH SarabunPSK"/>
          <w:b/>
          <w:bCs/>
          <w:sz w:val="36"/>
          <w:szCs w:val="36"/>
        </w:rPr>
        <w:t>SarabunPSK</w:t>
      </w:r>
      <w:proofErr w:type="spellEnd"/>
      <w:r w:rsidRPr="008A0A8C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8A0A8C">
        <w:rPr>
          <w:rFonts w:ascii="TH SarabunPSK" w:hAnsi="TH SarabunPSK" w:cs="TH SarabunPSK"/>
          <w:b/>
          <w:bCs/>
          <w:sz w:val="36"/>
          <w:szCs w:val="36"/>
          <w:cs/>
        </w:rPr>
        <w:t>ขนาด 18 ตัวหนา)</w:t>
      </w:r>
    </w:p>
    <w:p w14:paraId="10CA9294" w14:textId="77777777" w:rsidR="009B65A5" w:rsidRPr="009E3101" w:rsidRDefault="009B65A5" w:rsidP="009E3101">
      <w:pPr>
        <w:jc w:val="center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74A5935D" w14:textId="3CDE50E7" w:rsidR="009E3101" w:rsidRPr="00B977E2" w:rsidRDefault="009E3101" w:rsidP="009E3101">
      <w:pPr>
        <w:jc w:val="right"/>
        <w:rPr>
          <w:rFonts w:ascii="TH SarabunPSK" w:hAnsi="TH SarabunPSK" w:cs="TH SarabunPSK"/>
          <w:b/>
          <w:bCs/>
          <w:sz w:val="28"/>
        </w:rPr>
      </w:pPr>
      <w:r w:rsidRPr="00B977E2">
        <w:rPr>
          <w:rFonts w:ascii="TH SarabunPSK" w:hAnsi="TH SarabunPSK" w:cs="TH SarabunPSK"/>
          <w:b/>
          <w:bCs/>
          <w:sz w:val="28"/>
          <w:cs/>
        </w:rPr>
        <w:t>ชื่อ-นามสกุล* ผู้เขียน  (ภาษาไทย) (ขนาด 16</w:t>
      </w:r>
      <w:r w:rsidRPr="00B977E2">
        <w:rPr>
          <w:rFonts w:ascii="TH SarabunPSK" w:hAnsi="TH SarabunPSK" w:cs="TH SarabunPSK"/>
          <w:b/>
          <w:bCs/>
          <w:sz w:val="28"/>
        </w:rPr>
        <w:t xml:space="preserve"> </w:t>
      </w:r>
      <w:proofErr w:type="spellStart"/>
      <w:r w:rsidRPr="00B977E2">
        <w:rPr>
          <w:rFonts w:ascii="TH SarabunPSK" w:hAnsi="TH SarabunPSK" w:cs="TH SarabunPSK"/>
          <w:b/>
          <w:bCs/>
          <w:sz w:val="28"/>
        </w:rPr>
        <w:t>pt</w:t>
      </w:r>
      <w:proofErr w:type="spellEnd"/>
      <w:r w:rsidR="00B977E2">
        <w:rPr>
          <w:rFonts w:ascii="TH SarabunPSK" w:hAnsi="TH SarabunPSK" w:cs="TH SarabunPSK" w:hint="cs"/>
          <w:b/>
          <w:bCs/>
          <w:sz w:val="28"/>
          <w:cs/>
        </w:rPr>
        <w:t xml:space="preserve"> ตัวหนา</w:t>
      </w:r>
      <w:r w:rsidRPr="00B977E2">
        <w:rPr>
          <w:rFonts w:ascii="TH SarabunPSK" w:hAnsi="TH SarabunPSK" w:cs="TH SarabunPSK"/>
          <w:b/>
          <w:bCs/>
          <w:sz w:val="28"/>
        </w:rPr>
        <w:t>)</w:t>
      </w:r>
    </w:p>
    <w:p w14:paraId="0F135D6F" w14:textId="77777777" w:rsidR="009E3101" w:rsidRPr="009E3101" w:rsidRDefault="009E3101" w:rsidP="009E3101">
      <w:pPr>
        <w:jc w:val="right"/>
        <w:rPr>
          <w:rFonts w:ascii="TH SarabunPSK" w:hAnsi="TH SarabunPSK" w:cs="TH SarabunPSK"/>
          <w:sz w:val="28"/>
        </w:rPr>
      </w:pPr>
      <w:r w:rsidRPr="009E3101">
        <w:rPr>
          <w:rFonts w:ascii="TH SarabunPSK" w:hAnsi="TH SarabunPSK" w:cs="TH SarabunPSK"/>
          <w:sz w:val="28"/>
          <w:cs/>
        </w:rPr>
        <w:t>ชื่อ-นามสกุล ผู้เขียน  (ภาษาอังกฤษ) (ขนาด 14</w:t>
      </w:r>
      <w:r w:rsidRPr="009E3101">
        <w:rPr>
          <w:rFonts w:ascii="TH SarabunPSK" w:hAnsi="TH SarabunPSK" w:cs="TH SarabunPSK"/>
          <w:sz w:val="28"/>
        </w:rPr>
        <w:t xml:space="preserve"> </w:t>
      </w:r>
      <w:proofErr w:type="spellStart"/>
      <w:r w:rsidRPr="009E3101">
        <w:rPr>
          <w:rFonts w:ascii="TH SarabunPSK" w:hAnsi="TH SarabunPSK" w:cs="TH SarabunPSK"/>
          <w:sz w:val="28"/>
        </w:rPr>
        <w:t>pt</w:t>
      </w:r>
      <w:proofErr w:type="spellEnd"/>
      <w:r w:rsidRPr="009E3101">
        <w:rPr>
          <w:rFonts w:ascii="TH SarabunPSK" w:hAnsi="TH SarabunPSK" w:cs="TH SarabunPSK"/>
          <w:sz w:val="28"/>
        </w:rPr>
        <w:t>)</w:t>
      </w:r>
    </w:p>
    <w:p w14:paraId="74F42E88" w14:textId="6942AC00" w:rsidR="009E3101" w:rsidRPr="00B977E2" w:rsidRDefault="009E3101" w:rsidP="009E3101">
      <w:pPr>
        <w:jc w:val="right"/>
        <w:rPr>
          <w:rFonts w:ascii="TH SarabunPSK" w:hAnsi="TH SarabunPSK" w:cs="TH SarabunPSK"/>
          <w:b/>
          <w:bCs/>
          <w:sz w:val="28"/>
        </w:rPr>
      </w:pPr>
      <w:r w:rsidRPr="00B977E2">
        <w:rPr>
          <w:rFonts w:ascii="TH SarabunPSK" w:hAnsi="TH SarabunPSK" w:cs="TH SarabunPSK"/>
          <w:b/>
          <w:bCs/>
          <w:sz w:val="28"/>
          <w:cs/>
        </w:rPr>
        <w:t>หน่วยงานหลัก หน่วยงานรอง ที่อยู่ต้นสังกัด  (ภาษาไทย) (ขนาด 16</w:t>
      </w:r>
      <w:r w:rsidRPr="00B977E2">
        <w:rPr>
          <w:rFonts w:ascii="TH SarabunPSK" w:hAnsi="TH SarabunPSK" w:cs="TH SarabunPSK"/>
          <w:b/>
          <w:bCs/>
          <w:sz w:val="28"/>
        </w:rPr>
        <w:t xml:space="preserve"> </w:t>
      </w:r>
      <w:proofErr w:type="spellStart"/>
      <w:r w:rsidRPr="00B977E2">
        <w:rPr>
          <w:rFonts w:ascii="TH SarabunPSK" w:hAnsi="TH SarabunPSK" w:cs="TH SarabunPSK"/>
          <w:b/>
          <w:bCs/>
          <w:sz w:val="28"/>
        </w:rPr>
        <w:t>pt</w:t>
      </w:r>
      <w:proofErr w:type="spellEnd"/>
      <w:r w:rsidR="00B977E2">
        <w:rPr>
          <w:rFonts w:ascii="TH SarabunPSK" w:hAnsi="TH SarabunPSK" w:cs="TH SarabunPSK" w:hint="cs"/>
          <w:b/>
          <w:bCs/>
          <w:sz w:val="28"/>
          <w:cs/>
        </w:rPr>
        <w:t xml:space="preserve"> ตัวหนา</w:t>
      </w:r>
      <w:r w:rsidRPr="00B977E2">
        <w:rPr>
          <w:rFonts w:ascii="TH SarabunPSK" w:hAnsi="TH SarabunPSK" w:cs="TH SarabunPSK"/>
          <w:b/>
          <w:bCs/>
          <w:sz w:val="28"/>
        </w:rPr>
        <w:t>)</w:t>
      </w:r>
    </w:p>
    <w:p w14:paraId="56AA14FC" w14:textId="77777777" w:rsidR="009E3101" w:rsidRPr="009E3101" w:rsidRDefault="009E3101" w:rsidP="009E3101">
      <w:pPr>
        <w:jc w:val="right"/>
        <w:rPr>
          <w:rFonts w:ascii="TH SarabunPSK" w:hAnsi="TH SarabunPSK" w:cs="TH SarabunPSK"/>
          <w:sz w:val="28"/>
        </w:rPr>
      </w:pPr>
      <w:r w:rsidRPr="009E3101">
        <w:rPr>
          <w:rFonts w:ascii="TH SarabunPSK" w:hAnsi="TH SarabunPSK" w:cs="TH SarabunPSK"/>
          <w:sz w:val="28"/>
          <w:cs/>
        </w:rPr>
        <w:t>หน่วยงานหลัก หน่วยงานรอง ที่อยู่ต้นสังกัด  (ภาษาอังกฤษ) (ขนาด 14</w:t>
      </w:r>
      <w:r w:rsidRPr="009E3101">
        <w:rPr>
          <w:rFonts w:ascii="TH SarabunPSK" w:hAnsi="TH SarabunPSK" w:cs="TH SarabunPSK"/>
          <w:sz w:val="28"/>
        </w:rPr>
        <w:t xml:space="preserve"> </w:t>
      </w:r>
      <w:proofErr w:type="spellStart"/>
      <w:r w:rsidRPr="009E3101">
        <w:rPr>
          <w:rFonts w:ascii="TH SarabunPSK" w:hAnsi="TH SarabunPSK" w:cs="TH SarabunPSK"/>
          <w:sz w:val="28"/>
        </w:rPr>
        <w:t>pt</w:t>
      </w:r>
      <w:proofErr w:type="spellEnd"/>
      <w:r w:rsidRPr="009E3101">
        <w:rPr>
          <w:rFonts w:ascii="TH SarabunPSK" w:hAnsi="TH SarabunPSK" w:cs="TH SarabunPSK"/>
          <w:sz w:val="28"/>
        </w:rPr>
        <w:t>)</w:t>
      </w:r>
    </w:p>
    <w:p w14:paraId="1DC7EF4E" w14:textId="3D5A11F4" w:rsidR="009B65A5" w:rsidRDefault="009E3101" w:rsidP="009E3101">
      <w:pPr>
        <w:jc w:val="right"/>
        <w:rPr>
          <w:rFonts w:ascii="TH SarabunPSK" w:hAnsi="TH SarabunPSK" w:cs="TH SarabunPSK"/>
          <w:sz w:val="28"/>
        </w:rPr>
      </w:pPr>
      <w:r w:rsidRPr="009E3101">
        <w:rPr>
          <w:rFonts w:ascii="TH SarabunPSK" w:hAnsi="TH SarabunPSK" w:cs="TH SarabunPSK"/>
          <w:sz w:val="28"/>
        </w:rPr>
        <w:t>E-mail: (</w:t>
      </w:r>
      <w:r w:rsidRPr="009E3101">
        <w:rPr>
          <w:rFonts w:ascii="TH SarabunPSK" w:hAnsi="TH SarabunPSK" w:cs="TH SarabunPSK"/>
          <w:sz w:val="28"/>
          <w:cs/>
        </w:rPr>
        <w:t xml:space="preserve">ขนาด 16 </w:t>
      </w:r>
      <w:proofErr w:type="spellStart"/>
      <w:r w:rsidRPr="009E3101">
        <w:rPr>
          <w:rFonts w:ascii="TH SarabunPSK" w:hAnsi="TH SarabunPSK" w:cs="TH SarabunPSK"/>
          <w:sz w:val="28"/>
        </w:rPr>
        <w:t>pt</w:t>
      </w:r>
      <w:proofErr w:type="spellEnd"/>
      <w:r w:rsidRPr="009E3101">
        <w:rPr>
          <w:rFonts w:ascii="TH SarabunPSK" w:hAnsi="TH SarabunPSK" w:cs="TH SarabunPSK"/>
          <w:sz w:val="28"/>
        </w:rPr>
        <w:t>)</w:t>
      </w:r>
    </w:p>
    <w:p w14:paraId="436F8460" w14:textId="77777777" w:rsidR="00B977E2" w:rsidRPr="00B977E2" w:rsidRDefault="00B977E2" w:rsidP="009E3101">
      <w:pPr>
        <w:jc w:val="right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1A343398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บทคัดย่อ  (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5FAC00CB" w14:textId="77777777" w:rsidR="009B65A5" w:rsidRPr="008A0A8C" w:rsidRDefault="009B65A5" w:rsidP="009B65A5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64A75CE3" w14:textId="77777777" w:rsidR="00B74F8A" w:rsidRPr="008A0A8C" w:rsidRDefault="009B65A5" w:rsidP="009B65A5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    (ย่อหน้า 8 ตัวอักษร) </w:t>
      </w:r>
      <w:r w:rsidR="00B74F8A" w:rsidRPr="008A0A8C">
        <w:rPr>
          <w:rFonts w:ascii="TH SarabunPSK" w:hAnsi="TH SarabunPSK" w:cs="TH SarabunPSK"/>
          <w:sz w:val="30"/>
          <w:szCs w:val="30"/>
          <w:cs/>
        </w:rPr>
        <w:t>เนื้อความ (</w:t>
      </w:r>
      <w:r w:rsidR="00B74F8A"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="00B74F8A"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="00B74F8A"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</w:t>
      </w:r>
      <w:r w:rsidRPr="008A0A8C">
        <w:rPr>
          <w:rFonts w:ascii="TH SarabunPSK" w:hAnsi="TH SarabunPSK" w:cs="TH SarabunPSK"/>
          <w:sz w:val="30"/>
          <w:szCs w:val="30"/>
          <w:cs/>
        </w:rPr>
        <w:t>...........</w:t>
      </w:r>
    </w:p>
    <w:p w14:paraId="03A354F3" w14:textId="77777777" w:rsidR="00B74F8A" w:rsidRPr="008A0A8C" w:rsidRDefault="00B74F8A" w:rsidP="009B65A5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บทคัดย่อต้องระบุถึงความสำคัญของเรื่อง วัตถุประสงค์ วิธีการศึกษา ผลการศึกษา และบทสรุป </w:t>
      </w:r>
    </w:p>
    <w:p w14:paraId="2BFE91A5" w14:textId="77777777" w:rsidR="00B74F8A" w:rsidRPr="008A0A8C" w:rsidRDefault="00B74F8A" w:rsidP="009B65A5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ความยาวไม่เกิน 300 คำ</w:t>
      </w:r>
      <w:r w:rsidRPr="008A0A8C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</w:t>
      </w:r>
    </w:p>
    <w:p w14:paraId="60263697" w14:textId="77777777" w:rsidR="009B65A5" w:rsidRPr="008A0A8C" w:rsidRDefault="009B65A5" w:rsidP="009B65A5">
      <w:pPr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35091BEB" w14:textId="77777777" w:rsidR="00B74F8A" w:rsidRPr="008A0A8C" w:rsidRDefault="00B74F8A" w:rsidP="009B65A5">
      <w:pPr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คำสำคัญ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 xml:space="preserve">: 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3-5 คำ </w:t>
      </w:r>
      <w:r w:rsidRPr="008A0A8C">
        <w:rPr>
          <w:rFonts w:ascii="TH SarabunPSK" w:hAnsi="TH SarabunPSK" w:cs="TH SarabunPSK"/>
          <w:sz w:val="30"/>
          <w:szCs w:val="30"/>
        </w:rPr>
        <w:t xml:space="preserve"> </w:t>
      </w:r>
      <w:r w:rsidRPr="008A0A8C">
        <w:rPr>
          <w:rFonts w:ascii="TH SarabunPSK" w:hAnsi="TH SarabunPSK" w:cs="TH SarabunPSK"/>
          <w:sz w:val="30"/>
          <w:szCs w:val="30"/>
          <w:cs/>
        </w:rPr>
        <w:t>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</w:rPr>
        <w:t xml:space="preserve"> </w:t>
      </w:r>
      <w:r w:rsidRPr="008A0A8C">
        <w:rPr>
          <w:rFonts w:ascii="TH SarabunPSK" w:hAnsi="TH SarabunPSK" w:cs="TH SarabunPSK"/>
          <w:sz w:val="30"/>
          <w:szCs w:val="30"/>
          <w:cs/>
        </w:rPr>
        <w:t>ขนาด 15 ตัวปกติ</w:t>
      </w:r>
      <w:r w:rsidRPr="008A0A8C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)</w:t>
      </w:r>
    </w:p>
    <w:p w14:paraId="3980D0C7" w14:textId="77777777" w:rsidR="009B65A5" w:rsidRPr="008A0A8C" w:rsidRDefault="009B65A5" w:rsidP="009B65A5">
      <w:pPr>
        <w:ind w:firstLine="720"/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1DD623EF" w14:textId="77777777" w:rsidR="00B74F8A" w:rsidRPr="008A0A8C" w:rsidRDefault="00B74F8A" w:rsidP="009B65A5">
      <w:pPr>
        <w:ind w:firstLine="720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</w:rPr>
        <w:t>Abstract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(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ขนาด 15 ตัวหนา)</w:t>
      </w:r>
    </w:p>
    <w:p w14:paraId="3B2D3FCC" w14:textId="77777777" w:rsidR="009B65A5" w:rsidRPr="008A0A8C" w:rsidRDefault="009B65A5" w:rsidP="009B65A5">
      <w:pPr>
        <w:jc w:val="thaiDistribute"/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51F542E2" w14:textId="77777777" w:rsidR="009B65A5" w:rsidRPr="008A0A8C" w:rsidRDefault="009B65A5" w:rsidP="009B65A5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   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ตัวปกติ).........................................</w:t>
      </w:r>
    </w:p>
    <w:p w14:paraId="4913C6C5" w14:textId="77777777" w:rsidR="00B74F8A" w:rsidRPr="008A0A8C" w:rsidRDefault="00B74F8A" w:rsidP="009B65A5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16BD5846" w14:textId="77777777" w:rsidR="00B74F8A" w:rsidRPr="008A0A8C" w:rsidRDefault="00B74F8A" w:rsidP="009B65A5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78F02DB3" w14:textId="77777777" w:rsidR="009B65A5" w:rsidRPr="008A0A8C" w:rsidRDefault="009B65A5" w:rsidP="009B65A5">
      <w:pPr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311615AD" w14:textId="77777777" w:rsidR="00B74F8A" w:rsidRPr="008A0A8C" w:rsidRDefault="00B74F8A" w:rsidP="009B65A5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</w:rPr>
        <w:t>Keywords:</w:t>
      </w:r>
      <w:r w:rsidRPr="008A0A8C">
        <w:rPr>
          <w:rFonts w:ascii="TH SarabunPSK" w:hAnsi="TH SarabunPSK" w:cs="TH SarabunPSK"/>
          <w:sz w:val="30"/>
          <w:szCs w:val="30"/>
        </w:rPr>
        <w:t xml:space="preserve"> 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3-5 คำ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</w:t>
      </w:r>
      <w:r w:rsidRPr="008A0A8C">
        <w:rPr>
          <w:rFonts w:ascii="TH SarabunPSK" w:hAnsi="TH SarabunPSK" w:cs="TH SarabunPSK"/>
          <w:sz w:val="30"/>
          <w:szCs w:val="30"/>
        </w:rPr>
        <w:t>5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ตัวปกติ)</w:t>
      </w:r>
    </w:p>
    <w:p w14:paraId="374A6C2F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D2514DA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29DB780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D4855FC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B176237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B1F9E44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70758B7" w14:textId="77777777" w:rsidR="00B74F8A" w:rsidRPr="008A0A8C" w:rsidRDefault="008A0A8C" w:rsidP="009B65A5">
      <w:pPr>
        <w:rPr>
          <w:rFonts w:ascii="TH SarabunPSK" w:hAnsi="TH SarabunPSK" w:cs="TH SarabunPSK"/>
          <w:b/>
          <w:bCs/>
          <w:sz w:val="32"/>
          <w:szCs w:val="32"/>
        </w:rPr>
      </w:pPr>
      <w:r w:rsidRPr="008A0A8C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E161E1" wp14:editId="4A74EC40">
                <wp:simplePos x="0" y="0"/>
                <wp:positionH relativeFrom="column">
                  <wp:posOffset>14605</wp:posOffset>
                </wp:positionH>
                <wp:positionV relativeFrom="paragraph">
                  <wp:posOffset>146685</wp:posOffset>
                </wp:positionV>
                <wp:extent cx="5080635" cy="15875"/>
                <wp:effectExtent l="0" t="0" r="5715" b="3175"/>
                <wp:wrapNone/>
                <wp:docPr id="11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80635" cy="15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7066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7" o:spid="_x0000_s1026" type="#_x0000_t32" style="position:absolute;margin-left:1.15pt;margin-top:11.55pt;width:400.05pt;height:1.2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"/>
            </w:pict>
          </mc:Fallback>
        </mc:AlternateContent>
      </w:r>
    </w:p>
    <w:p w14:paraId="7FE33F4A" w14:textId="77777777" w:rsidR="00B74F8A" w:rsidRPr="008A0A8C" w:rsidRDefault="00B74F8A" w:rsidP="009B65A5">
      <w:pPr>
        <w:rPr>
          <w:rFonts w:ascii="TH SarabunPSK" w:hAnsi="TH SarabunPSK" w:cs="TH SarabunPSK"/>
          <w:sz w:val="26"/>
          <w:szCs w:val="26"/>
        </w:rPr>
      </w:pPr>
      <w:r w:rsidRPr="008A0A8C">
        <w:rPr>
          <w:rFonts w:ascii="TH SarabunPSK" w:hAnsi="TH SarabunPSK" w:cs="TH SarabunPSK"/>
          <w:sz w:val="26"/>
          <w:szCs w:val="26"/>
          <w:cs/>
        </w:rPr>
        <w:t>ตำแหน่งผู้เขียนภาษาไทย</w:t>
      </w:r>
      <w:r w:rsidR="009B65A5" w:rsidRPr="008A0A8C">
        <w:rPr>
          <w:rFonts w:ascii="TH SarabunPSK" w:hAnsi="TH SarabunPSK" w:cs="TH SarabunPSK"/>
          <w:sz w:val="26"/>
          <w:szCs w:val="26"/>
          <w:cs/>
        </w:rPr>
        <w:t>, สาขาวิชา, คณะ, มหาวิทยาลัย หรือหน่วยงานสังกัด</w:t>
      </w:r>
      <w:r w:rsidRPr="008A0A8C">
        <w:rPr>
          <w:rFonts w:ascii="TH SarabunPSK" w:hAnsi="TH SarabunPSK" w:cs="TH SarabunPSK"/>
          <w:sz w:val="26"/>
          <w:szCs w:val="26"/>
          <w:cs/>
        </w:rPr>
        <w:t xml:space="preserve"> (</w:t>
      </w:r>
      <w:r w:rsidRPr="008A0A8C">
        <w:rPr>
          <w:rFonts w:ascii="TH SarabunPSK" w:hAnsi="TH SarabunPSK" w:cs="TH SarabunPSK"/>
          <w:sz w:val="26"/>
          <w:szCs w:val="26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26"/>
          <w:szCs w:val="26"/>
        </w:rPr>
        <w:t>SarabunPSK</w:t>
      </w:r>
      <w:proofErr w:type="spellEnd"/>
      <w:r w:rsidR="009B65A5" w:rsidRPr="008A0A8C">
        <w:rPr>
          <w:rFonts w:ascii="TH SarabunPSK" w:hAnsi="TH SarabunPSK" w:cs="TH SarabunPSK"/>
          <w:sz w:val="26"/>
          <w:szCs w:val="26"/>
          <w:cs/>
        </w:rPr>
        <w:t>ขนาด 13</w:t>
      </w:r>
      <w:r w:rsidRPr="008A0A8C">
        <w:rPr>
          <w:rFonts w:ascii="TH SarabunPSK" w:hAnsi="TH SarabunPSK" w:cs="TH SarabunPSK"/>
          <w:sz w:val="26"/>
          <w:szCs w:val="26"/>
          <w:cs/>
        </w:rPr>
        <w:t xml:space="preserve"> ตัวปกติ)</w:t>
      </w:r>
    </w:p>
    <w:p w14:paraId="4BFFFFC7" w14:textId="77777777" w:rsidR="00B74F8A" w:rsidRPr="008A0A8C" w:rsidRDefault="00B74F8A" w:rsidP="009B65A5">
      <w:pPr>
        <w:rPr>
          <w:rFonts w:ascii="TH SarabunPSK" w:hAnsi="TH SarabunPSK" w:cs="TH SarabunPSK"/>
          <w:sz w:val="26"/>
          <w:szCs w:val="26"/>
        </w:rPr>
      </w:pPr>
      <w:r w:rsidRPr="008A0A8C">
        <w:rPr>
          <w:rFonts w:ascii="TH SarabunPSK" w:hAnsi="TH SarabunPSK" w:cs="TH SarabunPSK"/>
          <w:sz w:val="26"/>
          <w:szCs w:val="26"/>
          <w:cs/>
        </w:rPr>
        <w:t>ตำแหน่งผู้เขียนภาษาอังกฤษ</w:t>
      </w:r>
      <w:r w:rsidR="009B65A5" w:rsidRPr="008A0A8C">
        <w:rPr>
          <w:rFonts w:ascii="TH SarabunPSK" w:hAnsi="TH SarabunPSK" w:cs="TH SarabunPSK"/>
          <w:sz w:val="26"/>
          <w:szCs w:val="26"/>
          <w:cs/>
        </w:rPr>
        <w:t>, สาขาวิชา, คณะ, มหาวิทยาลัยหรือหน่วยงานสังกัด</w:t>
      </w:r>
      <w:r w:rsidRPr="008A0A8C">
        <w:rPr>
          <w:rFonts w:ascii="TH SarabunPSK" w:hAnsi="TH SarabunPSK" w:cs="TH SarabunPSK"/>
          <w:sz w:val="26"/>
          <w:szCs w:val="26"/>
          <w:cs/>
        </w:rPr>
        <w:t>(</w:t>
      </w:r>
      <w:r w:rsidRPr="008A0A8C">
        <w:rPr>
          <w:rFonts w:ascii="TH SarabunPSK" w:hAnsi="TH SarabunPSK" w:cs="TH SarabunPSK"/>
          <w:sz w:val="26"/>
          <w:szCs w:val="26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26"/>
          <w:szCs w:val="26"/>
        </w:rPr>
        <w:t>SarabunPSK</w:t>
      </w:r>
      <w:proofErr w:type="spellEnd"/>
      <w:r w:rsidRPr="008A0A8C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9B65A5" w:rsidRPr="008A0A8C">
        <w:rPr>
          <w:rFonts w:ascii="TH SarabunPSK" w:hAnsi="TH SarabunPSK" w:cs="TH SarabunPSK"/>
          <w:sz w:val="26"/>
          <w:szCs w:val="26"/>
          <w:cs/>
        </w:rPr>
        <w:t>ขนาด 13</w:t>
      </w:r>
      <w:r w:rsidRPr="008A0A8C">
        <w:rPr>
          <w:rFonts w:ascii="TH SarabunPSK" w:hAnsi="TH SarabunPSK" w:cs="TH SarabunPSK"/>
          <w:sz w:val="26"/>
          <w:szCs w:val="26"/>
          <w:cs/>
        </w:rPr>
        <w:t xml:space="preserve"> ตัวปกติ)</w:t>
      </w:r>
    </w:p>
    <w:p w14:paraId="370465E9" w14:textId="77777777" w:rsidR="00B74F8A" w:rsidRPr="008A0A8C" w:rsidRDefault="00B74F8A" w:rsidP="009B65A5">
      <w:pPr>
        <w:rPr>
          <w:rFonts w:ascii="TH SarabunPSK" w:hAnsi="TH SarabunPSK" w:cs="TH SarabunPSK"/>
          <w:sz w:val="26"/>
          <w:szCs w:val="26"/>
        </w:rPr>
      </w:pPr>
      <w:r w:rsidRPr="008A0A8C">
        <w:rPr>
          <w:rFonts w:ascii="TH SarabunPSK" w:hAnsi="TH SarabunPSK" w:cs="TH SarabunPSK"/>
          <w:sz w:val="26"/>
          <w:szCs w:val="26"/>
          <w:cs/>
        </w:rPr>
        <w:t xml:space="preserve">* </w:t>
      </w:r>
      <w:r w:rsidRPr="008A0A8C">
        <w:rPr>
          <w:rFonts w:ascii="TH SarabunPSK" w:hAnsi="TH SarabunPSK" w:cs="TH SarabunPSK"/>
          <w:sz w:val="26"/>
          <w:szCs w:val="26"/>
        </w:rPr>
        <w:t xml:space="preserve">Corresponding author. E-mail </w:t>
      </w:r>
      <w:r w:rsidRPr="008A0A8C">
        <w:rPr>
          <w:rFonts w:ascii="TH SarabunPSK" w:eastAsia="AngsanaNew" w:hAnsi="TH SarabunPSK" w:cs="TH SarabunPSK"/>
          <w:sz w:val="26"/>
          <w:szCs w:val="26"/>
        </w:rPr>
        <w:t>address</w:t>
      </w:r>
      <w:proofErr w:type="gramStart"/>
      <w:r w:rsidRPr="008A0A8C">
        <w:rPr>
          <w:rFonts w:ascii="TH SarabunPSK" w:hAnsi="TH SarabunPSK" w:cs="TH SarabunPSK"/>
          <w:sz w:val="26"/>
          <w:szCs w:val="26"/>
        </w:rPr>
        <w:t>:</w:t>
      </w:r>
      <w:r w:rsidRPr="008A0A8C">
        <w:rPr>
          <w:rFonts w:ascii="TH SarabunPSK" w:hAnsi="TH SarabunPSK" w:cs="TH SarabunPSK"/>
          <w:sz w:val="26"/>
          <w:szCs w:val="26"/>
          <w:cs/>
        </w:rPr>
        <w:t xml:space="preserve">  (</w:t>
      </w:r>
      <w:proofErr w:type="gramEnd"/>
      <w:r w:rsidRPr="008A0A8C">
        <w:rPr>
          <w:rFonts w:ascii="TH SarabunPSK" w:hAnsi="TH SarabunPSK" w:cs="TH SarabunPSK"/>
          <w:sz w:val="26"/>
          <w:szCs w:val="26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26"/>
          <w:szCs w:val="26"/>
        </w:rPr>
        <w:t>SarabunPSK</w:t>
      </w:r>
      <w:proofErr w:type="spellEnd"/>
      <w:r w:rsidR="009B65A5" w:rsidRPr="008A0A8C">
        <w:rPr>
          <w:rFonts w:ascii="TH SarabunPSK" w:hAnsi="TH SarabunPSK" w:cs="TH SarabunPSK"/>
          <w:sz w:val="26"/>
          <w:szCs w:val="26"/>
          <w:cs/>
        </w:rPr>
        <w:t xml:space="preserve"> ขนาด 13</w:t>
      </w:r>
      <w:r w:rsidRPr="008A0A8C">
        <w:rPr>
          <w:rFonts w:ascii="TH SarabunPSK" w:hAnsi="TH SarabunPSK" w:cs="TH SarabunPSK"/>
          <w:sz w:val="26"/>
          <w:szCs w:val="26"/>
          <w:cs/>
        </w:rPr>
        <w:t xml:space="preserve"> ตัวปกติ)</w:t>
      </w:r>
    </w:p>
    <w:p w14:paraId="3EC675B5" w14:textId="77777777" w:rsidR="00B74F8A" w:rsidRPr="008A0A8C" w:rsidRDefault="00B74F8A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>ความเป็นมาและความสำคัญของปัญหา  (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5E9E8754" w14:textId="77777777" w:rsidR="009B65A5" w:rsidRPr="008A0A8C" w:rsidRDefault="009B65A5" w:rsidP="009B65A5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02BA94E9" w14:textId="77777777" w:rsidR="009B65A5" w:rsidRPr="008A0A8C" w:rsidRDefault="009B65A5" w:rsidP="009B65A5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   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ตัวปกติ).........................................</w:t>
      </w:r>
    </w:p>
    <w:p w14:paraId="4AEF57A1" w14:textId="77777777" w:rsidR="00B74F8A" w:rsidRPr="008A0A8C" w:rsidRDefault="00B74F8A" w:rsidP="009B65A5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5B01A30A" w14:textId="77777777" w:rsidR="00B74F8A" w:rsidRPr="008A0A8C" w:rsidRDefault="00B74F8A" w:rsidP="009B65A5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68D8A886" w14:textId="77777777" w:rsidR="00084476" w:rsidRPr="008A0A8C" w:rsidRDefault="00084476" w:rsidP="009B65A5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5AC5FA1D" w14:textId="77777777" w:rsidR="00B74F8A" w:rsidRPr="008A0A8C" w:rsidRDefault="00DB7B79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วัตถุประสงค์ของการวิจัย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(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781917C7" w14:textId="77777777" w:rsidR="00084476" w:rsidRPr="008A0A8C" w:rsidRDefault="00084476" w:rsidP="00084476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75B2270C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   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ตัวปกติ).........................................</w:t>
      </w:r>
    </w:p>
    <w:p w14:paraId="4E90FE01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2B6D55F0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1C86AF68" w14:textId="77777777" w:rsidR="00084476" w:rsidRPr="008A0A8C" w:rsidRDefault="00084476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7603ECBD" w14:textId="77777777" w:rsidR="00B74F8A" w:rsidRPr="008A0A8C" w:rsidRDefault="00DB7B79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สมมุติฐานการวิจัย (ถ้ามี)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(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0F9E0533" w14:textId="77777777" w:rsidR="00084476" w:rsidRPr="008A0A8C" w:rsidRDefault="00084476" w:rsidP="00084476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3C3A36CA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   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ตัวปกติ).........................................</w:t>
      </w:r>
    </w:p>
    <w:p w14:paraId="2054C53E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6F1F978A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2A0575EE" w14:textId="77777777" w:rsidR="00084476" w:rsidRPr="008A0A8C" w:rsidRDefault="00084476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2E89FB69" w14:textId="77777777" w:rsidR="00B74F8A" w:rsidRPr="008A0A8C" w:rsidRDefault="00DB7B79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ขอบเขตการวิจัย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(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7E7EBDB6" w14:textId="77777777" w:rsidR="00084476" w:rsidRPr="008A0A8C" w:rsidRDefault="00084476" w:rsidP="00084476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5F40F5C3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   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ตัวปกติ).........................................</w:t>
      </w:r>
    </w:p>
    <w:p w14:paraId="5A21236A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445870B9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0FE95389" w14:textId="77777777" w:rsidR="00084476" w:rsidRPr="008A0A8C" w:rsidRDefault="00084476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05365895" w14:textId="77777777" w:rsidR="00B74F8A" w:rsidRPr="008A0A8C" w:rsidRDefault="00DB7B79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ระเบียบวิธีวิจัย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(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10F10D3F" w14:textId="77777777" w:rsidR="00084476" w:rsidRPr="008A0A8C" w:rsidRDefault="00084476" w:rsidP="00084476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0A95D772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1. ประเภทของการวิจัย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</w:t>
      </w:r>
    </w:p>
    <w:p w14:paraId="3176F4AD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3B955688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6B257665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2. </w:t>
      </w:r>
      <w:proofErr w:type="spellStart"/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แยย</w:t>
      </w:r>
      <w:proofErr w:type="spellEnd"/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แผนการวิจัย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</w:t>
      </w:r>
    </w:p>
    <w:p w14:paraId="173BFC7A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73518A7E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1A3AEA21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3. ประชากรและกลุ่มตัวอย่าง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14:paraId="6134AC42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ขนาด 15 ตัวปกติ).....................................................................................................................................</w:t>
      </w:r>
    </w:p>
    <w:p w14:paraId="3CC149A0" w14:textId="2A077162" w:rsidR="00084476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7A95928B" w14:textId="77777777" w:rsidR="00351857" w:rsidRPr="008A0A8C" w:rsidRDefault="00351857" w:rsidP="00084476">
      <w:pPr>
        <w:jc w:val="thaiDistribute"/>
        <w:rPr>
          <w:rFonts w:ascii="TH SarabunPSK" w:hAnsi="TH SarabunPSK" w:cs="TH SarabunPSK"/>
          <w:sz w:val="30"/>
          <w:szCs w:val="30"/>
        </w:rPr>
      </w:pPr>
    </w:p>
    <w:p w14:paraId="5E325D4F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 xml:space="preserve">        4. เครื่องมือที่ใช้ในการวิจัย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14:paraId="4D3285E7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ขนาด 15 ตัวปกติ).....................................................................................................................................</w:t>
      </w:r>
    </w:p>
    <w:p w14:paraId="2647BF78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29891C30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5. การตรวจสอบคุณภาพ (ถ้ามี)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14:paraId="0C0B1CC1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ขนาด 15 ตัวปกติ).....................................................................................................................................</w:t>
      </w:r>
    </w:p>
    <w:p w14:paraId="215ADE40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360CF153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6. การเก็บรวบรวมข้อมูล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14:paraId="2992E036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ขนาด 15 ตัวปกติ).....................................................................................................................................</w:t>
      </w:r>
    </w:p>
    <w:p w14:paraId="02B0300B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3C2FC0DB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7. การวิเคราะห์ข้อมูล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14:paraId="0F066782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ขนาด 15 ตัวปกติ).....................................................................................................................................</w:t>
      </w:r>
    </w:p>
    <w:p w14:paraId="03BD9775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1B6823F2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0537B67C" w14:textId="77777777" w:rsidR="00B74F8A" w:rsidRPr="008A0A8C" w:rsidRDefault="00DB7B79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ผลการวิจัย อภิปรายผล ข้อเสนอแนะ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(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45607608" w14:textId="77777777" w:rsidR="00084476" w:rsidRPr="008A0A8C" w:rsidRDefault="00084476" w:rsidP="00084476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209CF995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1. ผลการวิจัย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</w:t>
      </w:r>
    </w:p>
    <w:p w14:paraId="411F9974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744EC630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2. อภิปรายผล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</w:t>
      </w:r>
    </w:p>
    <w:p w14:paraId="0D16117B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22A960D8" w14:textId="77777777" w:rsidR="00084476" w:rsidRPr="008A0A8C" w:rsidRDefault="00084476" w:rsidP="00084476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3. ข้อเสนอแนะ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(ย่อหน้า 8 ตัวอักษร) </w:t>
      </w:r>
    </w:p>
    <w:p w14:paraId="56F50B0B" w14:textId="77777777" w:rsidR="00084476" w:rsidRPr="008A0A8C" w:rsidRDefault="00084476" w:rsidP="00084476">
      <w:pPr>
        <w:ind w:firstLine="851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3.1 ข้อเสนอแนะการวิจัย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</w:t>
      </w:r>
    </w:p>
    <w:p w14:paraId="11B59744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7E78BF40" w14:textId="77777777" w:rsidR="00084476" w:rsidRPr="008A0A8C" w:rsidRDefault="00084476" w:rsidP="00084476">
      <w:pPr>
        <w:ind w:firstLine="851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3.2 ข้อเสนอแนะในการวิจัยครั้งต่อไป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</w:t>
      </w:r>
    </w:p>
    <w:p w14:paraId="794DF940" w14:textId="77777777" w:rsidR="00084476" w:rsidRPr="008A0A8C" w:rsidRDefault="00084476" w:rsidP="00084476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</w:t>
      </w:r>
    </w:p>
    <w:p w14:paraId="3F6007F5" w14:textId="77777777" w:rsidR="00DB7B79" w:rsidRPr="008A0A8C" w:rsidRDefault="00DB7B79" w:rsidP="009B65A5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621E17A5" w14:textId="77777777" w:rsidR="00B74F8A" w:rsidRPr="008A0A8C" w:rsidRDefault="00DB7B79" w:rsidP="009B65A5">
      <w:pPr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เอกสารอ้างอิง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(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="00B74F8A"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ขนาด 15 ตัวหนา)</w:t>
      </w:r>
    </w:p>
    <w:p w14:paraId="377E0662" w14:textId="77777777" w:rsidR="00084476" w:rsidRPr="008A0A8C" w:rsidRDefault="00084476" w:rsidP="00084476">
      <w:pPr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78C7B796" w14:textId="77777777" w:rsidR="00F858E3" w:rsidRPr="008A0A8C" w:rsidRDefault="00084476" w:rsidP="00F858E3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อ้างอิงแบบ </w:t>
      </w:r>
      <w:r w:rsidR="008A68D5" w:rsidRPr="008A0A8C">
        <w:rPr>
          <w:rFonts w:ascii="TH SarabunPSK" w:hAnsi="TH SarabunPSK" w:cs="TH SarabunPSK"/>
          <w:sz w:val="30"/>
          <w:szCs w:val="30"/>
        </w:rPr>
        <w:t>APA style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บรรทัดแรกชิดขอบ (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="00F858E3"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</w:t>
      </w:r>
      <w:r w:rsidR="008A68D5" w:rsidRPr="008A0A8C">
        <w:rPr>
          <w:rFonts w:ascii="TH SarabunPSK" w:hAnsi="TH SarabunPSK" w:cs="TH SarabunPSK"/>
          <w:sz w:val="30"/>
          <w:szCs w:val="30"/>
          <w:cs/>
        </w:rPr>
        <w:t>.....</w:t>
      </w:r>
    </w:p>
    <w:p w14:paraId="20DAFB77" w14:textId="77777777" w:rsidR="00084476" w:rsidRPr="008A0A8C" w:rsidRDefault="00F858E3" w:rsidP="00F858E3">
      <w:pPr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    เยื้อง 8 ตัวอักษร</w:t>
      </w:r>
      <w:r w:rsidR="00084476" w:rsidRPr="008A0A8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................................................................................................</w:t>
      </w:r>
      <w:r w:rsidRPr="008A0A8C">
        <w:rPr>
          <w:rFonts w:ascii="TH SarabunPSK" w:hAnsi="TH SarabunPSK" w:cs="TH SarabunPSK"/>
          <w:sz w:val="30"/>
          <w:szCs w:val="30"/>
          <w:cs/>
        </w:rPr>
        <w:t>..............................</w:t>
      </w:r>
    </w:p>
    <w:p w14:paraId="0BEDD562" w14:textId="5723C572" w:rsidR="00084476" w:rsidRDefault="00084476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125A966F" w14:textId="3849E901" w:rsidR="00351857" w:rsidRDefault="00351857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067CAC8D" w14:textId="77F440E3" w:rsidR="00351857" w:rsidRDefault="00351857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706A2FFC" w14:textId="34BFC990" w:rsidR="00351857" w:rsidRDefault="00351857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3CA46C42" w14:textId="0AD9FCBE" w:rsidR="00351857" w:rsidRDefault="00351857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67C1B38D" w14:textId="77777777" w:rsidR="00351857" w:rsidRPr="008A0A8C" w:rsidRDefault="00351857" w:rsidP="00084476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</w:p>
    <w:p w14:paraId="3E1FB937" w14:textId="77777777" w:rsidR="00B74F8A" w:rsidRPr="008A0A8C" w:rsidRDefault="00B74F8A" w:rsidP="009B65A5">
      <w:pPr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>ตารางและรูปภาพ  (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b/>
          <w:bCs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ขนาด 1</w:t>
      </w:r>
      <w:r w:rsidR="00084476" w:rsidRPr="008A0A8C">
        <w:rPr>
          <w:rFonts w:ascii="TH SarabunPSK" w:hAnsi="TH SarabunPSK" w:cs="TH SarabunPSK"/>
          <w:b/>
          <w:bCs/>
          <w:sz w:val="30"/>
          <w:szCs w:val="30"/>
          <w:cs/>
        </w:rPr>
        <w:t>5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ตัวหนา) </w:t>
      </w:r>
    </w:p>
    <w:p w14:paraId="621137B0" w14:textId="77777777" w:rsidR="00B74F8A" w:rsidRPr="008A0A8C" w:rsidRDefault="00F858E3" w:rsidP="009B65A5">
      <w:pPr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1.</w:t>
      </w:r>
      <w:r w:rsidR="00B74F8A"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ตาราง </w:t>
      </w:r>
    </w:p>
    <w:p w14:paraId="49924A6E" w14:textId="77777777" w:rsidR="00B74F8A" w:rsidRPr="008A0A8C" w:rsidRDefault="00B74F8A" w:rsidP="009B65A5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ตาราง</w:t>
      </w:r>
      <w:r w:rsidR="00084476" w:rsidRPr="008A0A8C">
        <w:rPr>
          <w:rFonts w:ascii="TH SarabunPSK" w:hAnsi="TH SarabunPSK" w:cs="TH SarabunPSK"/>
          <w:b/>
          <w:bCs/>
          <w:sz w:val="30"/>
          <w:szCs w:val="30"/>
          <w:cs/>
        </w:rPr>
        <w:t>ที่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1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(คำบรรยาย รายละเอียด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</w:t>
      </w:r>
      <w:r w:rsidR="00F858E3" w:rsidRPr="008A0A8C">
        <w:rPr>
          <w:rFonts w:ascii="TH SarabunPSK" w:hAnsi="TH SarabunPSK" w:cs="TH SarabunPSK"/>
          <w:sz w:val="30"/>
          <w:szCs w:val="30"/>
        </w:rPr>
        <w:t>5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ตัวปกติ) </w:t>
      </w:r>
    </w:p>
    <w:tbl>
      <w:tblPr>
        <w:tblW w:w="0" w:type="auto"/>
        <w:tblInd w:w="136" w:type="dxa"/>
        <w:tblBorders>
          <w:top w:val="double" w:sz="4" w:space="0" w:color="auto"/>
          <w:bottom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5"/>
        <w:gridCol w:w="3657"/>
      </w:tblGrid>
      <w:tr w:rsidR="00F858E3" w:rsidRPr="008A0A8C" w14:paraId="0C6F4617" w14:textId="77777777" w:rsidTr="00F858E3">
        <w:trPr>
          <w:trHeight w:val="714"/>
          <w:tblHeader/>
        </w:trPr>
        <w:tc>
          <w:tcPr>
            <w:tcW w:w="4145" w:type="dxa"/>
            <w:tcBorders>
              <w:top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C3E4298" w14:textId="77777777" w:rsidR="00F858E3" w:rsidRPr="008A0A8C" w:rsidRDefault="00F858E3" w:rsidP="00F858E3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TH </w:t>
            </w:r>
            <w:proofErr w:type="spellStart"/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SarabunPSK</w:t>
            </w:r>
            <w:proofErr w:type="spellEnd"/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ขนาด 1</w:t>
            </w: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5</w:t>
            </w: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ตัวหนา)</w:t>
            </w:r>
          </w:p>
        </w:tc>
        <w:tc>
          <w:tcPr>
            <w:tcW w:w="3657" w:type="dxa"/>
            <w:tcBorders>
              <w:top w:val="doub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4B8D7285" w14:textId="77777777" w:rsidR="00F858E3" w:rsidRPr="008A0A8C" w:rsidRDefault="00F858E3" w:rsidP="00F858E3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TH </w:t>
            </w:r>
            <w:proofErr w:type="spellStart"/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SarabunPSK</w:t>
            </w:r>
            <w:proofErr w:type="spellEnd"/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ขนาด 1</w:t>
            </w: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5</w:t>
            </w:r>
            <w:r w:rsidRPr="008A0A8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ตัวหนา)</w:t>
            </w:r>
          </w:p>
        </w:tc>
      </w:tr>
      <w:tr w:rsidR="00F858E3" w:rsidRPr="008A0A8C" w14:paraId="17CBCC52" w14:textId="77777777" w:rsidTr="00F858E3">
        <w:trPr>
          <w:trHeight w:val="692"/>
        </w:trPr>
        <w:tc>
          <w:tcPr>
            <w:tcW w:w="4145" w:type="dxa"/>
            <w:tcBorders>
              <w:top w:val="single" w:sz="4" w:space="0" w:color="auto"/>
              <w:bottom w:val="double" w:sz="4" w:space="0" w:color="auto"/>
              <w:right w:val="nil"/>
            </w:tcBorders>
            <w:shd w:val="clear" w:color="auto" w:fill="auto"/>
          </w:tcPr>
          <w:p w14:paraId="23E097CE" w14:textId="77777777" w:rsidR="00F858E3" w:rsidRPr="008A0A8C" w:rsidRDefault="00F858E3" w:rsidP="00BD1E1F">
            <w:pPr>
              <w:ind w:left="459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</w:tcPr>
          <w:p w14:paraId="7A2C7D31" w14:textId="77777777" w:rsidR="00F858E3" w:rsidRPr="008A0A8C" w:rsidRDefault="00F858E3" w:rsidP="00BD1E1F">
            <w:pPr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</w:tc>
      </w:tr>
    </w:tbl>
    <w:p w14:paraId="006A21A9" w14:textId="77777777" w:rsidR="00B74F8A" w:rsidRPr="008A0A8C" w:rsidRDefault="00B74F8A" w:rsidP="00084476">
      <w:pPr>
        <w:jc w:val="center"/>
        <w:rPr>
          <w:rFonts w:ascii="TH SarabunPSK" w:hAnsi="TH SarabunPSK" w:cs="TH SarabunPSK"/>
          <w:sz w:val="16"/>
          <w:szCs w:val="16"/>
          <w:shd w:val="clear" w:color="auto" w:fill="FFFFFF"/>
        </w:rPr>
      </w:pPr>
      <w:r w:rsidRPr="008A0A8C">
        <w:rPr>
          <w:rFonts w:ascii="TH SarabunPSK" w:hAnsi="TH SarabunPSK" w:cs="TH SarabunPSK"/>
          <w:sz w:val="16"/>
          <w:szCs w:val="16"/>
          <w:shd w:val="clear" w:color="auto" w:fill="FFFFFF"/>
        </w:rPr>
        <w:t xml:space="preserve">} </w:t>
      </w:r>
      <w:r w:rsidRPr="008A0A8C">
        <w:rPr>
          <w:rFonts w:ascii="TH SarabunPSK" w:hAnsi="TH SarabunPSK" w:cs="TH SarabunPSK"/>
          <w:sz w:val="16"/>
          <w:szCs w:val="16"/>
          <w:shd w:val="clear" w:color="auto" w:fill="FFFFFF"/>
          <w:cs/>
        </w:rPr>
        <w:t xml:space="preserve">(เว้น 1 บรรทัด </w:t>
      </w:r>
      <w:r w:rsidRPr="008A0A8C">
        <w:rPr>
          <w:rFonts w:ascii="TH SarabunPSK" w:hAnsi="TH SarabunPSK" w:cs="TH SarabunPSK"/>
          <w:sz w:val="16"/>
          <w:szCs w:val="16"/>
          <w:cs/>
        </w:rPr>
        <w:t>(</w:t>
      </w:r>
      <w:r w:rsidRPr="008A0A8C">
        <w:rPr>
          <w:rFonts w:ascii="TH SarabunPSK" w:hAnsi="TH SarabunPSK" w:cs="TH SarabunPSK"/>
          <w:sz w:val="16"/>
          <w:szCs w:val="16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16"/>
          <w:szCs w:val="16"/>
        </w:rPr>
        <w:t>SarabunPSK</w:t>
      </w:r>
      <w:proofErr w:type="spellEnd"/>
      <w:r w:rsidRPr="008A0A8C">
        <w:rPr>
          <w:rFonts w:ascii="TH SarabunPSK" w:hAnsi="TH SarabunPSK" w:cs="TH SarabunPSK"/>
          <w:sz w:val="16"/>
          <w:szCs w:val="16"/>
          <w:cs/>
        </w:rPr>
        <w:t xml:space="preserve">ขนาด </w:t>
      </w:r>
      <w:r w:rsidR="00F858E3" w:rsidRPr="008A0A8C">
        <w:rPr>
          <w:rFonts w:ascii="TH SarabunPSK" w:hAnsi="TH SarabunPSK" w:cs="TH SarabunPSK"/>
          <w:sz w:val="16"/>
          <w:szCs w:val="16"/>
        </w:rPr>
        <w:t>8</w:t>
      </w:r>
      <w:r w:rsidRPr="008A0A8C">
        <w:rPr>
          <w:rFonts w:ascii="TH SarabunPSK" w:hAnsi="TH SarabunPSK" w:cs="TH SarabunPSK"/>
          <w:sz w:val="16"/>
          <w:szCs w:val="16"/>
          <w:cs/>
        </w:rPr>
        <w:t xml:space="preserve"> ตัวปกติ</w:t>
      </w:r>
      <w:r w:rsidRPr="008A0A8C">
        <w:rPr>
          <w:rFonts w:ascii="TH SarabunPSK" w:hAnsi="TH SarabunPSK" w:cs="TH SarabunPSK"/>
          <w:sz w:val="16"/>
          <w:szCs w:val="16"/>
          <w:shd w:val="clear" w:color="auto" w:fill="FFFFFF"/>
          <w:cs/>
        </w:rPr>
        <w:t>)</w:t>
      </w:r>
    </w:p>
    <w:p w14:paraId="029A08E5" w14:textId="77777777" w:rsidR="00F858E3" w:rsidRPr="008A0A8C" w:rsidRDefault="00F858E3" w:rsidP="00F858E3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</w:t>
      </w:r>
      <w:r w:rsidRPr="008A0A8C">
        <w:rPr>
          <w:rFonts w:ascii="TH SarabunPSK" w:hAnsi="TH SarabunPSK" w:cs="TH SarabunPSK"/>
          <w:sz w:val="30"/>
          <w:szCs w:val="30"/>
          <w:cs/>
        </w:rPr>
        <w:t>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ตัวปกติ)...................................</w:t>
      </w:r>
    </w:p>
    <w:p w14:paraId="6A53EB05" w14:textId="77777777" w:rsidR="00F858E3" w:rsidRPr="008A0A8C" w:rsidRDefault="00F858E3" w:rsidP="00F858E3">
      <w:pPr>
        <w:rPr>
          <w:rFonts w:ascii="TH SarabunPSK" w:hAnsi="TH SarabunPSK" w:cs="TH SarabunPSK"/>
          <w:b/>
          <w:bCs/>
          <w:sz w:val="30"/>
          <w:szCs w:val="30"/>
        </w:rPr>
      </w:pPr>
    </w:p>
    <w:p w14:paraId="306BFC23" w14:textId="77777777" w:rsidR="00F858E3" w:rsidRPr="008A0A8C" w:rsidRDefault="00F858E3" w:rsidP="00F858E3">
      <w:pPr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>2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. รูปภาพ </w:t>
      </w:r>
    </w:p>
    <w:p w14:paraId="39B4A9BA" w14:textId="77777777" w:rsidR="00F858E3" w:rsidRPr="008A0A8C" w:rsidRDefault="00F858E3" w:rsidP="00F858E3">
      <w:pPr>
        <w:jc w:val="center"/>
        <w:rPr>
          <w:rFonts w:ascii="TH SarabunPSK" w:hAnsi="TH SarabunPSK" w:cs="TH SarabunPSK"/>
          <w:sz w:val="16"/>
          <w:szCs w:val="16"/>
          <w:shd w:val="clear" w:color="auto" w:fill="FFFFFF"/>
        </w:rPr>
      </w:pPr>
      <w:r w:rsidRPr="008A0A8C">
        <w:rPr>
          <w:rFonts w:ascii="TH SarabunPSK" w:hAnsi="TH SarabunPSK" w:cs="TH SarabunPSK"/>
          <w:sz w:val="16"/>
          <w:szCs w:val="16"/>
          <w:shd w:val="clear" w:color="auto" w:fill="FFFFFF"/>
        </w:rPr>
        <w:t xml:space="preserve">} </w:t>
      </w:r>
      <w:r w:rsidRPr="008A0A8C">
        <w:rPr>
          <w:rFonts w:ascii="TH SarabunPSK" w:hAnsi="TH SarabunPSK" w:cs="TH SarabunPSK"/>
          <w:sz w:val="16"/>
          <w:szCs w:val="16"/>
          <w:shd w:val="clear" w:color="auto" w:fill="FFFFFF"/>
          <w:cs/>
        </w:rPr>
        <w:t xml:space="preserve">(เว้น 1 บรรทัด </w:t>
      </w:r>
      <w:r w:rsidRPr="008A0A8C">
        <w:rPr>
          <w:rFonts w:ascii="TH SarabunPSK" w:hAnsi="TH SarabunPSK" w:cs="TH SarabunPSK"/>
          <w:sz w:val="16"/>
          <w:szCs w:val="16"/>
          <w:cs/>
        </w:rPr>
        <w:t>(</w:t>
      </w:r>
      <w:r w:rsidRPr="008A0A8C">
        <w:rPr>
          <w:rFonts w:ascii="TH SarabunPSK" w:hAnsi="TH SarabunPSK" w:cs="TH SarabunPSK"/>
          <w:sz w:val="16"/>
          <w:szCs w:val="16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16"/>
          <w:szCs w:val="16"/>
        </w:rPr>
        <w:t>SarabunPSK</w:t>
      </w:r>
      <w:proofErr w:type="spellEnd"/>
      <w:r w:rsidRPr="008A0A8C">
        <w:rPr>
          <w:rFonts w:ascii="TH SarabunPSK" w:hAnsi="TH SarabunPSK" w:cs="TH SarabunPSK"/>
          <w:sz w:val="16"/>
          <w:szCs w:val="16"/>
          <w:cs/>
        </w:rPr>
        <w:t xml:space="preserve">ขนาด </w:t>
      </w:r>
      <w:r w:rsidRPr="008A0A8C">
        <w:rPr>
          <w:rFonts w:ascii="TH SarabunPSK" w:hAnsi="TH SarabunPSK" w:cs="TH SarabunPSK"/>
          <w:sz w:val="16"/>
          <w:szCs w:val="16"/>
        </w:rPr>
        <w:t>8</w:t>
      </w:r>
      <w:r w:rsidRPr="008A0A8C">
        <w:rPr>
          <w:rFonts w:ascii="TH SarabunPSK" w:hAnsi="TH SarabunPSK" w:cs="TH SarabunPSK"/>
          <w:sz w:val="16"/>
          <w:szCs w:val="16"/>
          <w:cs/>
        </w:rPr>
        <w:t xml:space="preserve"> ตัวปกติ</w:t>
      </w:r>
      <w:r w:rsidRPr="008A0A8C">
        <w:rPr>
          <w:rFonts w:ascii="TH SarabunPSK" w:hAnsi="TH SarabunPSK" w:cs="TH SarabunPSK"/>
          <w:sz w:val="16"/>
          <w:szCs w:val="16"/>
          <w:shd w:val="clear" w:color="auto" w:fill="FFFFFF"/>
          <w:cs/>
        </w:rPr>
        <w:t>)</w:t>
      </w:r>
    </w:p>
    <w:tbl>
      <w:tblPr>
        <w:tblpPr w:leftFromText="180" w:rightFromText="180" w:vertAnchor="text" w:horzAnchor="margin" w:tblpXSpec="center" w:tblpY="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1"/>
      </w:tblGrid>
      <w:tr w:rsidR="00F858E3" w:rsidRPr="008A0A8C" w14:paraId="471320D2" w14:textId="77777777" w:rsidTr="00D470F7">
        <w:trPr>
          <w:trHeight w:val="1703"/>
        </w:trPr>
        <w:tc>
          <w:tcPr>
            <w:tcW w:w="3361" w:type="dxa"/>
            <w:shd w:val="clear" w:color="auto" w:fill="auto"/>
          </w:tcPr>
          <w:p w14:paraId="62E00455" w14:textId="77777777" w:rsidR="00F858E3" w:rsidRPr="008A0A8C" w:rsidRDefault="00F858E3" w:rsidP="00D470F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43DF005D" w14:textId="77777777" w:rsidR="00B74F8A" w:rsidRPr="008A0A8C" w:rsidRDefault="00B74F8A" w:rsidP="009B65A5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D1DD516" w14:textId="77777777" w:rsidR="00F858E3" w:rsidRPr="008A0A8C" w:rsidRDefault="00F858E3" w:rsidP="009B65A5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849D02" w14:textId="77777777" w:rsidR="00B74F8A" w:rsidRPr="008A0A8C" w:rsidRDefault="00B74F8A" w:rsidP="009B65A5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8844C5" w14:textId="77777777" w:rsidR="00B74F8A" w:rsidRPr="008A0A8C" w:rsidRDefault="00B74F8A" w:rsidP="009B65A5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4C31AC0" w14:textId="77777777" w:rsidR="00B74F8A" w:rsidRPr="008A0A8C" w:rsidRDefault="00B74F8A" w:rsidP="009B65A5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E601C8" w14:textId="77777777" w:rsidR="00F858E3" w:rsidRPr="008A0A8C" w:rsidRDefault="00F858E3" w:rsidP="00F858E3">
      <w:pPr>
        <w:jc w:val="center"/>
        <w:rPr>
          <w:rFonts w:ascii="TH SarabunPSK" w:hAnsi="TH SarabunPSK" w:cs="TH SarabunPSK"/>
          <w:sz w:val="16"/>
          <w:szCs w:val="16"/>
          <w:shd w:val="clear" w:color="auto" w:fill="FFFFFF"/>
        </w:rPr>
      </w:pPr>
    </w:p>
    <w:p w14:paraId="61DF1AD0" w14:textId="77777777" w:rsidR="00B74F8A" w:rsidRPr="008A0A8C" w:rsidRDefault="00B74F8A" w:rsidP="00F858E3">
      <w:pPr>
        <w:jc w:val="center"/>
        <w:rPr>
          <w:rFonts w:ascii="TH SarabunPSK" w:hAnsi="TH SarabunPSK" w:cs="TH SarabunPSK"/>
          <w:sz w:val="30"/>
          <w:szCs w:val="30"/>
          <w:shd w:val="clear" w:color="auto" w:fill="FFFFFF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ภาพ</w:t>
      </w:r>
      <w:r w:rsidR="00F858E3" w:rsidRPr="008A0A8C">
        <w:rPr>
          <w:rFonts w:ascii="TH SarabunPSK" w:hAnsi="TH SarabunPSK" w:cs="TH SarabunPSK"/>
          <w:b/>
          <w:bCs/>
          <w:sz w:val="30"/>
          <w:szCs w:val="30"/>
          <w:cs/>
        </w:rPr>
        <w:t>ที่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1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(คำบรรยายใต้ภาพ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8A0A8C">
        <w:rPr>
          <w:rFonts w:ascii="TH SarabunPSK" w:hAnsi="TH SarabunPSK" w:cs="TH SarabunPSK"/>
          <w:sz w:val="30"/>
          <w:szCs w:val="30"/>
          <w:cs/>
        </w:rPr>
        <w:t>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>ขนาด 1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5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ตัวปกติ</w:t>
      </w:r>
      <w:r w:rsidRPr="008A0A8C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) จัดกึ่งกลางคอลัม</w:t>
      </w:r>
      <w:proofErr w:type="spellStart"/>
      <w:r w:rsidRPr="008A0A8C">
        <w:rPr>
          <w:rFonts w:ascii="TH SarabunPSK" w:hAnsi="TH SarabunPSK" w:cs="TH SarabunPSK"/>
          <w:sz w:val="30"/>
          <w:szCs w:val="30"/>
          <w:shd w:val="clear" w:color="auto" w:fill="FFFFFF"/>
          <w:cs/>
        </w:rPr>
        <w:t>ภ์</w:t>
      </w:r>
      <w:proofErr w:type="spellEnd"/>
    </w:p>
    <w:p w14:paraId="47149081" w14:textId="77777777" w:rsidR="00F858E3" w:rsidRPr="008A0A8C" w:rsidRDefault="00F858E3" w:rsidP="00F858E3">
      <w:pPr>
        <w:jc w:val="center"/>
        <w:rPr>
          <w:rFonts w:ascii="TH SarabunPSK" w:hAnsi="TH SarabunPSK" w:cs="TH SarabunPSK"/>
          <w:sz w:val="16"/>
          <w:szCs w:val="16"/>
          <w:shd w:val="clear" w:color="auto" w:fill="FFFFFF"/>
        </w:rPr>
      </w:pPr>
      <w:r w:rsidRPr="008A0A8C">
        <w:rPr>
          <w:rFonts w:ascii="TH SarabunPSK" w:hAnsi="TH SarabunPSK" w:cs="TH SarabunPSK"/>
          <w:sz w:val="16"/>
          <w:szCs w:val="16"/>
          <w:shd w:val="clear" w:color="auto" w:fill="FFFFFF"/>
        </w:rPr>
        <w:t xml:space="preserve">} </w:t>
      </w:r>
      <w:r w:rsidRPr="008A0A8C">
        <w:rPr>
          <w:rFonts w:ascii="TH SarabunPSK" w:hAnsi="TH SarabunPSK" w:cs="TH SarabunPSK"/>
          <w:sz w:val="16"/>
          <w:szCs w:val="16"/>
          <w:shd w:val="clear" w:color="auto" w:fill="FFFFFF"/>
          <w:cs/>
        </w:rPr>
        <w:t xml:space="preserve">(เว้น 1 บรรทัด </w:t>
      </w:r>
      <w:r w:rsidRPr="008A0A8C">
        <w:rPr>
          <w:rFonts w:ascii="TH SarabunPSK" w:hAnsi="TH SarabunPSK" w:cs="TH SarabunPSK"/>
          <w:sz w:val="16"/>
          <w:szCs w:val="16"/>
          <w:cs/>
        </w:rPr>
        <w:t>(</w:t>
      </w:r>
      <w:r w:rsidRPr="008A0A8C">
        <w:rPr>
          <w:rFonts w:ascii="TH SarabunPSK" w:hAnsi="TH SarabunPSK" w:cs="TH SarabunPSK"/>
          <w:sz w:val="16"/>
          <w:szCs w:val="16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16"/>
          <w:szCs w:val="16"/>
        </w:rPr>
        <w:t>SarabunPSK</w:t>
      </w:r>
      <w:proofErr w:type="spellEnd"/>
      <w:r w:rsidRPr="008A0A8C">
        <w:rPr>
          <w:rFonts w:ascii="TH SarabunPSK" w:hAnsi="TH SarabunPSK" w:cs="TH SarabunPSK"/>
          <w:sz w:val="16"/>
          <w:szCs w:val="16"/>
          <w:cs/>
        </w:rPr>
        <w:t xml:space="preserve">ขนาด </w:t>
      </w:r>
      <w:r w:rsidRPr="008A0A8C">
        <w:rPr>
          <w:rFonts w:ascii="TH SarabunPSK" w:hAnsi="TH SarabunPSK" w:cs="TH SarabunPSK"/>
          <w:sz w:val="16"/>
          <w:szCs w:val="16"/>
        </w:rPr>
        <w:t>8</w:t>
      </w:r>
      <w:r w:rsidRPr="008A0A8C">
        <w:rPr>
          <w:rFonts w:ascii="TH SarabunPSK" w:hAnsi="TH SarabunPSK" w:cs="TH SarabunPSK"/>
          <w:sz w:val="16"/>
          <w:szCs w:val="16"/>
          <w:cs/>
        </w:rPr>
        <w:t xml:space="preserve"> ตัวปกติ</w:t>
      </w:r>
      <w:r w:rsidRPr="008A0A8C">
        <w:rPr>
          <w:rFonts w:ascii="TH SarabunPSK" w:hAnsi="TH SarabunPSK" w:cs="TH SarabunPSK"/>
          <w:sz w:val="16"/>
          <w:szCs w:val="16"/>
          <w:shd w:val="clear" w:color="auto" w:fill="FFFFFF"/>
          <w:cs/>
        </w:rPr>
        <w:t>)</w:t>
      </w:r>
    </w:p>
    <w:p w14:paraId="7AF870C3" w14:textId="77777777" w:rsidR="00F858E3" w:rsidRPr="008A0A8C" w:rsidRDefault="00F858E3" w:rsidP="00F858E3">
      <w:pPr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 xml:space="preserve">        </w:t>
      </w:r>
      <w:r w:rsidRPr="008A0A8C">
        <w:rPr>
          <w:rFonts w:ascii="TH SarabunPSK" w:hAnsi="TH SarabunPSK" w:cs="TH SarabunPSK"/>
          <w:sz w:val="30"/>
          <w:szCs w:val="30"/>
          <w:cs/>
        </w:rPr>
        <w:t>(ย่อหน้า 8 ตัวอักษร) เนื้อความ (</w:t>
      </w:r>
      <w:r w:rsidRPr="008A0A8C">
        <w:rPr>
          <w:rFonts w:ascii="TH SarabunPSK" w:hAnsi="TH SarabunPSK" w:cs="TH SarabunPSK"/>
          <w:sz w:val="30"/>
          <w:szCs w:val="30"/>
        </w:rPr>
        <w:t xml:space="preserve">TH </w:t>
      </w:r>
      <w:proofErr w:type="spellStart"/>
      <w:r w:rsidRPr="008A0A8C">
        <w:rPr>
          <w:rFonts w:ascii="TH SarabunPSK" w:hAnsi="TH SarabunPSK" w:cs="TH SarabunPSK"/>
          <w:sz w:val="30"/>
          <w:szCs w:val="30"/>
        </w:rPr>
        <w:t>SarabunPSK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 xml:space="preserve"> ขนาด 15 ตัวปกติ)...................................</w:t>
      </w:r>
    </w:p>
    <w:p w14:paraId="280AE91E" w14:textId="77777777" w:rsidR="00F858E3" w:rsidRPr="008A0A8C" w:rsidRDefault="00F858E3" w:rsidP="009B65A5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459DFC8A" w14:textId="77777777" w:rsidR="00F858E3" w:rsidRPr="008A0A8C" w:rsidRDefault="00F858E3" w:rsidP="00F858E3">
      <w:pPr>
        <w:pStyle w:val="Default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การเขียนเอกสารอ้างอิง</w:t>
      </w:r>
    </w:p>
    <w:p w14:paraId="58EE0F66" w14:textId="77777777" w:rsidR="008A68D5" w:rsidRPr="008A0A8C" w:rsidRDefault="008A68D5" w:rsidP="008A68D5">
      <w:pPr>
        <w:pStyle w:val="Default"/>
        <w:ind w:firstLine="567"/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1. เอกสารอ้างอิงใช้ตามรูปแบบของ </w:t>
      </w:r>
      <w:r w:rsidRPr="008A0A8C">
        <w:rPr>
          <w:rFonts w:ascii="TH SarabunPSK" w:hAnsi="TH SarabunPSK" w:cs="TH SarabunPSK"/>
          <w:sz w:val="30"/>
          <w:szCs w:val="30"/>
        </w:rPr>
        <w:t xml:space="preserve">Publication Manual of the American Psychological Association (APA style) 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รายการอ้างอิงต้องไม่เกิน </w:t>
      </w:r>
      <w:r w:rsidRPr="008A0A8C">
        <w:rPr>
          <w:rFonts w:ascii="TH SarabunPSK" w:hAnsi="TH SarabunPSK" w:cs="TH SarabunPSK"/>
          <w:sz w:val="30"/>
          <w:szCs w:val="30"/>
        </w:rPr>
        <w:t xml:space="preserve">40 </w:t>
      </w:r>
      <w:r w:rsidRPr="008A0A8C">
        <w:rPr>
          <w:rFonts w:ascii="TH SarabunPSK" w:hAnsi="TH SarabunPSK" w:cs="TH SarabunPSK"/>
          <w:sz w:val="30"/>
          <w:szCs w:val="30"/>
          <w:cs/>
        </w:rPr>
        <w:t>รายการ และควรเป็นรายการที่มีการอ้างอิงไว้ในเนื้อหาเท่านั้น</w:t>
      </w:r>
    </w:p>
    <w:p w14:paraId="3FD1B105" w14:textId="77777777" w:rsidR="00F858E3" w:rsidRPr="008A0A8C" w:rsidRDefault="008A68D5" w:rsidP="008A68D5">
      <w:pPr>
        <w:pStyle w:val="Default"/>
        <w:ind w:firstLine="567"/>
        <w:jc w:val="thaiDistribute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2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. การเขียนอ้างอิงเอกสารในเนื้อเรื่อง ใช้ระบบนาม ปี ชื่อผู้แต่ง (กรณีภาษาอังกฤษ ใส่สกุลอักษรย่อของชื่อ) กรณีที่มีผู้แต่งไม่เกิน </w:t>
      </w:r>
      <w:r w:rsidR="00F858E3" w:rsidRPr="008A0A8C">
        <w:rPr>
          <w:rFonts w:ascii="TH SarabunPSK" w:hAnsi="TH SarabunPSK" w:cs="TH SarabunPSK"/>
          <w:sz w:val="30"/>
          <w:szCs w:val="30"/>
        </w:rPr>
        <w:t>3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 คน ให้เขียนชื่อผู้แต่งทุกคนในการอ้างอิงครั้งแรก และถ้ามีการอ้างอิงเอกสารอีกให้ใช้ </w:t>
      </w:r>
      <w:r w:rsidR="00F858E3" w:rsidRPr="008A0A8C">
        <w:rPr>
          <w:rFonts w:ascii="TH SarabunPSK" w:hAnsi="TH SarabunPSK" w:cs="TH SarabunPSK"/>
          <w:sz w:val="30"/>
          <w:szCs w:val="30"/>
        </w:rPr>
        <w:t>“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และคณะ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”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หรือ 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“et al.”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ต่อท้ายชื่อผู้แต่งคนแรก ส่วนกรณีที่มีผู้แต่งมากกว่า </w:t>
      </w:r>
      <w:r w:rsidR="00F858E3" w:rsidRPr="008A0A8C">
        <w:rPr>
          <w:rFonts w:ascii="TH SarabunPSK" w:hAnsi="TH SarabunPSK" w:cs="TH SarabunPSK"/>
          <w:sz w:val="30"/>
          <w:szCs w:val="30"/>
        </w:rPr>
        <w:t>3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 คน ให้เขียนชื่อผู้แต่งคนแรกตามด้วย </w:t>
      </w:r>
      <w:r w:rsidR="00F858E3" w:rsidRPr="008A0A8C">
        <w:rPr>
          <w:rFonts w:ascii="TH SarabunPSK" w:hAnsi="TH SarabunPSK" w:cs="TH SarabunPSK"/>
          <w:sz w:val="30"/>
          <w:szCs w:val="30"/>
        </w:rPr>
        <w:t>“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และคณะ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”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หรือ 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“et al.”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ในการอ้างอิงทุกครั้ง ตัวอย่าง ไม่มีความแตกต่างกัน (</w:t>
      </w:r>
      <w:r w:rsidR="00F858E3" w:rsidRPr="008A0A8C">
        <w:rPr>
          <w:rFonts w:ascii="TH SarabunPSK" w:hAnsi="TH SarabunPSK" w:cs="TH SarabunPSK"/>
          <w:sz w:val="30"/>
          <w:szCs w:val="30"/>
        </w:rPr>
        <w:t>William, et al.,1989)</w:t>
      </w:r>
    </w:p>
    <w:p w14:paraId="6A80D50C" w14:textId="77777777" w:rsidR="00F858E3" w:rsidRPr="008A0A8C" w:rsidRDefault="008A68D5" w:rsidP="00F858E3">
      <w:pPr>
        <w:pStyle w:val="Default"/>
        <w:ind w:firstLine="567"/>
        <w:rPr>
          <w:rFonts w:ascii="TH SarabunPSK" w:hAnsi="TH SarabunPSK" w:cs="TH SarabunPSK"/>
          <w:sz w:val="30"/>
          <w:szCs w:val="30"/>
          <w:u w:val="single"/>
        </w:rPr>
      </w:pPr>
      <w:r w:rsidRPr="008A0A8C">
        <w:rPr>
          <w:rFonts w:ascii="TH SarabunPSK" w:hAnsi="TH SarabunPSK" w:cs="TH SarabunPSK"/>
          <w:sz w:val="30"/>
          <w:szCs w:val="30"/>
        </w:rPr>
        <w:t>3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.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การเขียนอ้างอิงเอกสารท้ายเรื่อง ควรมีเฉพาะรายชื่อเอกสารที่ได้รับการอ้างอิงในเนื้อเรื่องเท่านั้น กรณีที่มีผู้แต่งไม่เกิน 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3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คน ให้เขียนชื่อผู้แต่งทุกคน ส่วนกรณีที่มีผู้แต่งมากกว่า 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3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คน ให้เขียนชื่อผู้แต่งคนแรกตามด้วย </w:t>
      </w:r>
      <w:r w:rsidR="00F858E3" w:rsidRPr="008A0A8C">
        <w:rPr>
          <w:rFonts w:ascii="TH SarabunPSK" w:hAnsi="TH SarabunPSK" w:cs="TH SarabunPSK"/>
          <w:sz w:val="30"/>
          <w:szCs w:val="30"/>
        </w:rPr>
        <w:t>“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และคณะ</w:t>
      </w:r>
      <w:r w:rsidR="00F858E3" w:rsidRPr="008A0A8C">
        <w:rPr>
          <w:rFonts w:ascii="TH SarabunPSK" w:hAnsi="TH SarabunPSK" w:cs="TH SarabunPSK"/>
          <w:sz w:val="30"/>
          <w:szCs w:val="30"/>
        </w:rPr>
        <w:t xml:space="preserve">”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หรือ </w:t>
      </w:r>
      <w:r w:rsidR="00F858E3" w:rsidRPr="008A0A8C">
        <w:rPr>
          <w:rFonts w:ascii="TH SarabunPSK" w:hAnsi="TH SarabunPSK" w:cs="TH SarabunPSK"/>
          <w:sz w:val="30"/>
          <w:szCs w:val="30"/>
        </w:rPr>
        <w:t>“et al.”</w:t>
      </w:r>
    </w:p>
    <w:p w14:paraId="6B7A0B18" w14:textId="77777777" w:rsidR="00F858E3" w:rsidRPr="008A0A8C" w:rsidRDefault="008A68D5" w:rsidP="00F858E3">
      <w:pPr>
        <w:pStyle w:val="Default"/>
        <w:ind w:firstLine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lastRenderedPageBreak/>
        <w:t>4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. รูปแบบการเขียน มีทั้งการเขียนอ้างอิงวิทยานิพนธ์และการเขียนอ้างอิงวารสาร ดังตัวอย่างต่อไปนี้</w:t>
      </w:r>
    </w:p>
    <w:p w14:paraId="44087A79" w14:textId="77777777" w:rsidR="00F858E3" w:rsidRPr="008A0A8C" w:rsidRDefault="008A68D5" w:rsidP="00F858E3">
      <w:pPr>
        <w:pStyle w:val="Default"/>
        <w:ind w:firstLine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    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>3.1 การเขียนอ้างอิงวิทยานิพนธ์</w:t>
      </w:r>
    </w:p>
    <w:p w14:paraId="144F5D62" w14:textId="77777777" w:rsidR="00F858E3" w:rsidRPr="008A0A8C" w:rsidRDefault="00F858E3" w:rsidP="008A68D5">
      <w:pPr>
        <w:pStyle w:val="Default"/>
        <w:ind w:firstLine="1134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3.1.1 ตัวอย่างการอ้างอิงวิทยานิพนธ์จากเล่มจริง</w:t>
      </w:r>
      <w:r w:rsidR="008A68D5" w:rsidRPr="008A0A8C">
        <w:rPr>
          <w:rFonts w:ascii="TH SarabunPSK" w:hAnsi="TH SarabunPSK" w:cs="TH SarabunPSK"/>
          <w:sz w:val="30"/>
          <w:szCs w:val="30"/>
        </w:rPr>
        <w:t xml:space="preserve"> </w:t>
      </w:r>
    </w:p>
    <w:p w14:paraId="43BE41E2" w14:textId="77777777" w:rsidR="008A68D5" w:rsidRPr="008A0A8C" w:rsidRDefault="00F858E3" w:rsidP="008A68D5">
      <w:pPr>
        <w:pStyle w:val="Default"/>
        <w:ind w:left="567" w:hanging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อุดม คุ้มภัย. (2559). 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ภาวะผู้นำของผู้บริหารตามทัศนะของบุคลากรสายสนับสนุนที่ส่งผลต่อประสิทธิผลการบริหารงานของมหาวิทยาลัยราชภัฏเขตภูมิศาสตร์ภาคกลาง.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หลักสูตรรัฐประ</w:t>
      </w:r>
      <w:proofErr w:type="spellStart"/>
      <w:r w:rsidRPr="008A0A8C">
        <w:rPr>
          <w:rFonts w:ascii="TH SarabunPSK" w:hAnsi="TH SarabunPSK" w:cs="TH SarabunPSK"/>
          <w:sz w:val="30"/>
          <w:szCs w:val="30"/>
          <w:cs/>
        </w:rPr>
        <w:t>ศา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>สน</w:t>
      </w:r>
      <w:proofErr w:type="spellStart"/>
      <w:r w:rsidRPr="008A0A8C">
        <w:rPr>
          <w:rFonts w:ascii="TH SarabunPSK" w:hAnsi="TH SarabunPSK" w:cs="TH SarabunPSK"/>
          <w:sz w:val="30"/>
          <w:szCs w:val="30"/>
          <w:cs/>
        </w:rPr>
        <w:t>ศา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>สตรมหาบัณฑิต สาขาวิชารัฐประ</w:t>
      </w:r>
      <w:proofErr w:type="spellStart"/>
      <w:r w:rsidRPr="008A0A8C">
        <w:rPr>
          <w:rFonts w:ascii="TH SarabunPSK" w:hAnsi="TH SarabunPSK" w:cs="TH SarabunPSK"/>
          <w:sz w:val="30"/>
          <w:szCs w:val="30"/>
          <w:cs/>
        </w:rPr>
        <w:t>ศา</w:t>
      </w:r>
      <w:proofErr w:type="spellEnd"/>
      <w:r w:rsidRPr="008A0A8C">
        <w:rPr>
          <w:rFonts w:ascii="TH SarabunPSK" w:hAnsi="TH SarabunPSK" w:cs="TH SarabunPSK"/>
          <w:sz w:val="30"/>
          <w:szCs w:val="30"/>
          <w:cs/>
        </w:rPr>
        <w:t>สนศาสตร์</w:t>
      </w:r>
      <w:r w:rsidR="008A68D5" w:rsidRPr="008A0A8C">
        <w:rPr>
          <w:rFonts w:ascii="TH SarabunPSK" w:hAnsi="TH SarabunPSK" w:cs="TH SarabunPSK"/>
          <w:sz w:val="30"/>
          <w:szCs w:val="30"/>
        </w:rPr>
        <w:t xml:space="preserve"> </w:t>
      </w:r>
      <w:r w:rsidRPr="008A0A8C">
        <w:rPr>
          <w:rFonts w:ascii="TH SarabunPSK" w:hAnsi="TH SarabunPSK" w:cs="TH SarabunPSK"/>
          <w:sz w:val="30"/>
          <w:szCs w:val="30"/>
          <w:cs/>
        </w:rPr>
        <w:t>บัณฑิตวิทยาลัย มหาวิทยาลัย</w:t>
      </w:r>
      <w:r w:rsidR="008A3330" w:rsidRPr="008A0A8C">
        <w:rPr>
          <w:rFonts w:ascii="TH SarabunPSK" w:hAnsi="TH SarabunPSK" w:cs="TH SarabunPSK"/>
          <w:sz w:val="30"/>
          <w:szCs w:val="30"/>
          <w:cs/>
        </w:rPr>
        <w:t xml:space="preserve">           </w:t>
      </w:r>
      <w:r w:rsidRPr="008A0A8C">
        <w:rPr>
          <w:rFonts w:ascii="TH SarabunPSK" w:hAnsi="TH SarabunPSK" w:cs="TH SarabunPSK"/>
          <w:sz w:val="30"/>
          <w:szCs w:val="30"/>
          <w:cs/>
        </w:rPr>
        <w:t>ราชภัฏราชนครินทร์.</w:t>
      </w:r>
    </w:p>
    <w:p w14:paraId="74F2474D" w14:textId="77777777" w:rsidR="008A68D5" w:rsidRPr="008A0A8C" w:rsidRDefault="008A68D5" w:rsidP="008A68D5">
      <w:pPr>
        <w:pStyle w:val="Default"/>
        <w:ind w:left="567" w:hanging="567"/>
        <w:rPr>
          <w:rFonts w:ascii="TH SarabunPSK" w:hAnsi="TH SarabunPSK" w:cs="TH SarabunPSK"/>
          <w:sz w:val="30"/>
          <w:szCs w:val="30"/>
        </w:rPr>
      </w:pPr>
    </w:p>
    <w:p w14:paraId="0DA64AC3" w14:textId="77777777" w:rsidR="00F858E3" w:rsidRPr="008A0A8C" w:rsidRDefault="00F858E3" w:rsidP="008A68D5">
      <w:pPr>
        <w:pStyle w:val="Default"/>
        <w:ind w:left="567" w:firstLine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3.1.2</w:t>
      </w:r>
      <w:r w:rsidR="008A68D5" w:rsidRPr="008A0A8C">
        <w:rPr>
          <w:rFonts w:ascii="TH SarabunPSK" w:hAnsi="TH SarabunPSK" w:cs="TH SarabunPSK"/>
          <w:sz w:val="30"/>
          <w:szCs w:val="30"/>
          <w:cs/>
        </w:rPr>
        <w:t xml:space="preserve"> ตัวอย่าง</w:t>
      </w:r>
      <w:r w:rsidRPr="008A0A8C">
        <w:rPr>
          <w:rFonts w:ascii="TH SarabunPSK" w:hAnsi="TH SarabunPSK" w:cs="TH SarabunPSK"/>
          <w:sz w:val="30"/>
          <w:szCs w:val="30"/>
          <w:cs/>
        </w:rPr>
        <w:t>การเขียนอ้างอิงวิทยานิพนธ์จากอินเตอร์เน็ต</w:t>
      </w:r>
    </w:p>
    <w:p w14:paraId="3F8EE2FF" w14:textId="77777777" w:rsidR="00F858E3" w:rsidRPr="008A0A8C" w:rsidRDefault="00F858E3" w:rsidP="008A68D5">
      <w:pPr>
        <w:pStyle w:val="Default"/>
        <w:ind w:left="567" w:hanging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จุรีวัลย์ ภักดีวุฒิ. (2550). 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ประสิทธิภาพและประสิทธิผล.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 [ออนไลน์]. เข้าถึงเมื่อวันที่ 4</w:t>
      </w:r>
      <w:r w:rsidR="008A68D5" w:rsidRPr="008A0A8C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เมษายน 2558. จาก </w:t>
      </w:r>
      <w:r w:rsidRPr="008A0A8C">
        <w:rPr>
          <w:rStyle w:val="Hyperlink"/>
          <w:rFonts w:ascii="TH SarabunPSK" w:hAnsi="TH SarabunPSK" w:cs="TH SarabunPSK"/>
          <w:color w:val="000000"/>
          <w:sz w:val="30"/>
          <w:szCs w:val="30"/>
          <w:u w:val="none"/>
        </w:rPr>
        <w:t>http://www.gotoknow.org/blog/jureewan</w:t>
      </w:r>
      <w:r w:rsidRPr="008A0A8C">
        <w:rPr>
          <w:rStyle w:val="Hyperlink"/>
          <w:rFonts w:ascii="TH SarabunPSK" w:hAnsi="TH SarabunPSK" w:cs="TH SarabunPSK"/>
          <w:color w:val="000000"/>
          <w:sz w:val="30"/>
          <w:szCs w:val="30"/>
          <w:u w:val="none"/>
          <w:cs/>
        </w:rPr>
        <w:t>1001</w:t>
      </w:r>
      <w:r w:rsidRPr="008A0A8C">
        <w:rPr>
          <w:rFonts w:ascii="TH SarabunPSK" w:hAnsi="TH SarabunPSK" w:cs="TH SarabunPSK"/>
          <w:sz w:val="30"/>
          <w:szCs w:val="30"/>
          <w:cs/>
        </w:rPr>
        <w:t>.</w:t>
      </w:r>
    </w:p>
    <w:p w14:paraId="67A72767" w14:textId="77777777" w:rsidR="00F858E3" w:rsidRPr="008A0A8C" w:rsidRDefault="008A68D5" w:rsidP="008A68D5">
      <w:pPr>
        <w:pStyle w:val="Default"/>
        <w:ind w:firstLine="851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3.2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 การอ้างงานวิจัยในวารสาร</w:t>
      </w:r>
    </w:p>
    <w:p w14:paraId="129F814C" w14:textId="77777777" w:rsidR="00F858E3" w:rsidRPr="008A0A8C" w:rsidRDefault="00F858E3" w:rsidP="008A68D5">
      <w:pPr>
        <w:pStyle w:val="Default"/>
        <w:ind w:left="567" w:hanging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กัญภร เอี่ยมพญา. (</w:t>
      </w:r>
      <w:r w:rsidRPr="008A0A8C">
        <w:rPr>
          <w:rFonts w:ascii="TH SarabunPSK" w:hAnsi="TH SarabunPSK" w:cs="TH SarabunPSK"/>
          <w:sz w:val="30"/>
          <w:szCs w:val="30"/>
        </w:rPr>
        <w:t xml:space="preserve">2559, 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กรกฎาคม </w:t>
      </w:r>
      <w:r w:rsidRPr="008A0A8C">
        <w:rPr>
          <w:rFonts w:ascii="TH SarabunPSK" w:hAnsi="TH SarabunPSK" w:cs="TH SarabunPSK"/>
          <w:sz w:val="30"/>
          <w:szCs w:val="30"/>
        </w:rPr>
        <w:t>–</w:t>
      </w:r>
      <w:r w:rsidRPr="008A0A8C">
        <w:rPr>
          <w:rFonts w:ascii="TH SarabunPSK" w:hAnsi="TH SarabunPSK" w:cs="TH SarabunPSK"/>
          <w:sz w:val="30"/>
          <w:szCs w:val="30"/>
          <w:cs/>
        </w:rPr>
        <w:t>ธันวาคม). รูปแบบการจัดการเรียนที่เหมาะสมต่อการพัฒนาคุณธรรม จริยธรรม ของนักเรียนชั้นประถมศึกษาในจังหวัดฉะเชิงเทรา.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วารสารราชนครินทร์</w:t>
      </w:r>
      <w:r w:rsidRPr="008A0A8C">
        <w:rPr>
          <w:rFonts w:ascii="TH SarabunPSK" w:hAnsi="TH SarabunPSK" w:cs="TH SarabunPSK"/>
          <w:sz w:val="30"/>
          <w:szCs w:val="30"/>
        </w:rPr>
        <w:t>, 13 (30), 37-50.</w:t>
      </w:r>
    </w:p>
    <w:p w14:paraId="0C300326" w14:textId="77777777" w:rsidR="00F858E3" w:rsidRPr="008A0A8C" w:rsidRDefault="008A68D5" w:rsidP="008A68D5">
      <w:pPr>
        <w:pStyle w:val="Default"/>
        <w:ind w:firstLine="851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3.3</w:t>
      </w:r>
      <w:r w:rsidR="00F858E3" w:rsidRPr="008A0A8C">
        <w:rPr>
          <w:rFonts w:ascii="TH SarabunPSK" w:hAnsi="TH SarabunPSK" w:cs="TH SarabunPSK"/>
          <w:sz w:val="30"/>
          <w:szCs w:val="30"/>
          <w:cs/>
        </w:rPr>
        <w:t xml:space="preserve"> การเขียนอ้างอิงบทความในวารสาร</w:t>
      </w:r>
    </w:p>
    <w:p w14:paraId="28F587AC" w14:textId="77777777" w:rsidR="00F858E3" w:rsidRPr="008A0A8C" w:rsidRDefault="00F858E3" w:rsidP="008A68D5">
      <w:pPr>
        <w:pStyle w:val="Default"/>
        <w:ind w:left="567" w:hanging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>ประภาวดี สืบสนธิ์. (2533</w:t>
      </w:r>
      <w:r w:rsidRPr="008A0A8C">
        <w:rPr>
          <w:rFonts w:ascii="TH SarabunPSK" w:hAnsi="TH SarabunPSK" w:cs="TH SarabunPSK"/>
          <w:sz w:val="30"/>
          <w:szCs w:val="30"/>
        </w:rPr>
        <w:t xml:space="preserve">, 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ตุลาคม-ธันวาคม). พัฒนาการวิจัยทางบรรณารักษศาสตร์และสารนิเทศศาสตร์ในประเทศไทย. 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วารสารห้องสมุด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>,</w:t>
      </w:r>
      <w:r w:rsidRPr="008A0A8C">
        <w:rPr>
          <w:rFonts w:ascii="TH SarabunPSK" w:hAnsi="TH SarabunPSK" w:cs="TH SarabunPSK"/>
          <w:sz w:val="30"/>
          <w:szCs w:val="30"/>
        </w:rPr>
        <w:t xml:space="preserve"> </w:t>
      </w:r>
      <w:r w:rsidRPr="008A0A8C">
        <w:rPr>
          <w:rFonts w:ascii="TH SarabunPSK" w:hAnsi="TH SarabunPSK" w:cs="TH SarabunPSK"/>
          <w:sz w:val="30"/>
          <w:szCs w:val="30"/>
          <w:cs/>
        </w:rPr>
        <w:t>34 (9)</w:t>
      </w:r>
      <w:r w:rsidRPr="008A0A8C">
        <w:rPr>
          <w:rFonts w:ascii="TH SarabunPSK" w:hAnsi="TH SarabunPSK" w:cs="TH SarabunPSK"/>
          <w:sz w:val="30"/>
          <w:szCs w:val="30"/>
        </w:rPr>
        <w:t xml:space="preserve">, </w:t>
      </w:r>
      <w:r w:rsidRPr="008A0A8C">
        <w:rPr>
          <w:rFonts w:ascii="TH SarabunPSK" w:hAnsi="TH SarabunPSK" w:cs="TH SarabunPSK"/>
          <w:sz w:val="30"/>
          <w:szCs w:val="30"/>
          <w:cs/>
        </w:rPr>
        <w:t>14-31.</w:t>
      </w:r>
    </w:p>
    <w:p w14:paraId="6E62942B" w14:textId="77777777" w:rsidR="008A68D5" w:rsidRPr="008A0A8C" w:rsidRDefault="008A68D5" w:rsidP="00F858E3">
      <w:pPr>
        <w:pStyle w:val="Default"/>
        <w:ind w:firstLine="567"/>
        <w:rPr>
          <w:rFonts w:ascii="TH SarabunPSK" w:hAnsi="TH SarabunPSK" w:cs="TH SarabunPSK"/>
          <w:sz w:val="16"/>
          <w:szCs w:val="16"/>
        </w:rPr>
      </w:pPr>
    </w:p>
    <w:p w14:paraId="56DB28C9" w14:textId="77777777" w:rsidR="00F858E3" w:rsidRPr="008A0A8C" w:rsidRDefault="00F858E3" w:rsidP="00F858E3">
      <w:pPr>
        <w:pStyle w:val="Default"/>
        <w:ind w:firstLine="567"/>
        <w:rPr>
          <w:rFonts w:ascii="TH SarabunPSK" w:hAnsi="TH SarabunPSK" w:cs="TH SarabunPSK"/>
          <w:b/>
          <w:bCs/>
          <w:sz w:val="30"/>
          <w:szCs w:val="30"/>
        </w:rPr>
      </w:pP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หมายเหตุ: หนังสือภาษาอังกฤษ เขียนเรียงลำดับตามเช่นเดียวกับภาษาไทย</w:t>
      </w:r>
      <w:r w:rsidRPr="008A0A8C">
        <w:rPr>
          <w:rFonts w:ascii="TH SarabunPSK" w:hAnsi="TH SarabunPSK" w:cs="TH SarabunPSK"/>
          <w:b/>
          <w:bCs/>
          <w:sz w:val="30"/>
          <w:szCs w:val="30"/>
        </w:rPr>
        <w:t xml:space="preserve">, </w:t>
      </w:r>
      <w:r w:rsidRPr="008A0A8C">
        <w:rPr>
          <w:rFonts w:ascii="TH SarabunPSK" w:hAnsi="TH SarabunPSK" w:cs="TH SarabunPSK"/>
          <w:b/>
          <w:bCs/>
          <w:sz w:val="30"/>
          <w:szCs w:val="30"/>
          <w:cs/>
        </w:rPr>
        <w:t>มีข้อแตกต่างกัน ดังนี้</w:t>
      </w:r>
    </w:p>
    <w:p w14:paraId="30B887E7" w14:textId="77777777" w:rsidR="00F858E3" w:rsidRPr="008A0A8C" w:rsidRDefault="00F858E3" w:rsidP="00F858E3">
      <w:pPr>
        <w:pStyle w:val="Default"/>
        <w:ind w:firstLine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ก. ใช้ชื่อสกุลขึ้นต้น ตามด้วย </w:t>
      </w:r>
      <w:r w:rsidRPr="008A0A8C">
        <w:rPr>
          <w:rFonts w:ascii="TH SarabunPSK" w:hAnsi="TH SarabunPSK" w:cs="TH SarabunPSK"/>
          <w:sz w:val="30"/>
          <w:szCs w:val="30"/>
        </w:rPr>
        <w:t xml:space="preserve">, </w:t>
      </w:r>
      <w:r w:rsidRPr="008A0A8C">
        <w:rPr>
          <w:rFonts w:ascii="TH SarabunPSK" w:hAnsi="TH SarabunPSK" w:cs="TH SarabunPSK"/>
          <w:sz w:val="30"/>
          <w:szCs w:val="30"/>
          <w:cs/>
        </w:rPr>
        <w:t>อักษรย่อชื่อต้นตามด้วย. และอักษรย่อชื่อกลาง ตามด้วย .</w:t>
      </w:r>
    </w:p>
    <w:p w14:paraId="32427D70" w14:textId="77777777" w:rsidR="00F858E3" w:rsidRPr="008A0A8C" w:rsidRDefault="00F858E3" w:rsidP="00F858E3">
      <w:pPr>
        <w:pStyle w:val="Default"/>
        <w:ind w:firstLine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ข. ผู้แต่งแต่ละคนคั่นด้วย </w:t>
      </w:r>
      <w:r w:rsidRPr="008A0A8C">
        <w:rPr>
          <w:rFonts w:ascii="TH SarabunPSK" w:hAnsi="TH SarabunPSK" w:cs="TH SarabunPSK"/>
          <w:sz w:val="30"/>
          <w:szCs w:val="30"/>
        </w:rPr>
        <w:t>,</w:t>
      </w:r>
    </w:p>
    <w:p w14:paraId="3BD30755" w14:textId="77777777" w:rsidR="00F858E3" w:rsidRPr="008A0A8C" w:rsidRDefault="00F858E3" w:rsidP="00F858E3">
      <w:pPr>
        <w:pStyle w:val="Default"/>
        <w:ind w:firstLine="567"/>
        <w:rPr>
          <w:rFonts w:ascii="TH SarabunPSK" w:hAnsi="TH SarabunPSK" w:cs="TH SarabunPSK"/>
          <w:sz w:val="30"/>
          <w:szCs w:val="30"/>
        </w:rPr>
      </w:pPr>
      <w:r w:rsidRPr="008A0A8C">
        <w:rPr>
          <w:rFonts w:ascii="TH SarabunPSK" w:hAnsi="TH SarabunPSK" w:cs="TH SarabunPSK"/>
          <w:sz w:val="30"/>
          <w:szCs w:val="30"/>
          <w:cs/>
        </w:rPr>
        <w:t xml:space="preserve">ค. ผู้แต่งคนสุดท้ายนาด้วย </w:t>
      </w:r>
      <w:r w:rsidRPr="008A0A8C">
        <w:rPr>
          <w:rFonts w:ascii="TH SarabunPSK" w:hAnsi="TH SarabunPSK" w:cs="TH SarabunPSK"/>
          <w:sz w:val="30"/>
          <w:szCs w:val="30"/>
        </w:rPr>
        <w:t xml:space="preserve">&amp; </w:t>
      </w:r>
      <w:r w:rsidRPr="008A0A8C">
        <w:rPr>
          <w:rFonts w:ascii="TH SarabunPSK" w:hAnsi="TH SarabunPSK" w:cs="TH SarabunPSK"/>
          <w:sz w:val="30"/>
          <w:szCs w:val="30"/>
          <w:cs/>
        </w:rPr>
        <w:t xml:space="preserve">จบด้วย </w:t>
      </w:r>
    </w:p>
    <w:p w14:paraId="29CD12F5" w14:textId="77777777" w:rsidR="00B74F8A" w:rsidRPr="008A0A8C" w:rsidRDefault="00B74F8A" w:rsidP="00F858E3">
      <w:pPr>
        <w:ind w:firstLine="567"/>
        <w:rPr>
          <w:rFonts w:ascii="TH SarabunPSK" w:hAnsi="TH SarabunPSK" w:cs="TH SarabunPSK"/>
          <w:sz w:val="30"/>
          <w:szCs w:val="30"/>
          <w:cs/>
        </w:rPr>
      </w:pPr>
    </w:p>
    <w:p w14:paraId="3B5D1AFE" w14:textId="77777777" w:rsidR="00650624" w:rsidRPr="008A0A8C" w:rsidRDefault="00650624" w:rsidP="00F858E3">
      <w:pPr>
        <w:ind w:firstLine="567"/>
        <w:rPr>
          <w:rFonts w:ascii="TH SarabunPSK" w:hAnsi="TH SarabunPSK" w:cs="TH SarabunPSK"/>
          <w:sz w:val="30"/>
          <w:szCs w:val="30"/>
          <w:cs/>
        </w:rPr>
      </w:pPr>
    </w:p>
    <w:sectPr w:rsidR="00650624" w:rsidRPr="008A0A8C" w:rsidSect="0038009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0660" w:h="15082" w:code="9"/>
      <w:pgMar w:top="1418" w:right="1418" w:bottom="1418" w:left="1304" w:header="709" w:footer="576" w:gutter="0"/>
      <w:pgNumType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5847A" w14:textId="77777777" w:rsidR="00B60668" w:rsidRDefault="00B60668" w:rsidP="00CB19AE">
      <w:r>
        <w:separator/>
      </w:r>
    </w:p>
  </w:endnote>
  <w:endnote w:type="continuationSeparator" w:id="0">
    <w:p w14:paraId="001189F3" w14:textId="77777777" w:rsidR="00B60668" w:rsidRDefault="00B60668" w:rsidP="00CB1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23FCE" w14:textId="54B49F2D" w:rsidR="009346B2" w:rsidRPr="00133A8E" w:rsidRDefault="00133A8E" w:rsidP="00133A8E">
    <w:pPr>
      <w:pStyle w:val="Footer"/>
      <w:pBdr>
        <w:top w:val="single" w:sz="4" w:space="1" w:color="auto"/>
      </w:pBdr>
      <w:rPr>
        <w:rFonts w:ascii="TH SarabunPSK" w:hAnsi="TH SarabunPSK" w:cs="TH SarabunPSK"/>
        <w:b/>
        <w:bCs/>
        <w:i/>
        <w:iCs/>
      </w:rPr>
    </w:pPr>
    <w:r w:rsidRPr="009E3101">
      <w:rPr>
        <w:rFonts w:ascii="TH SarabunPSK" w:hAnsi="TH SarabunPSK" w:cs="TH SarabunPSK"/>
        <w:b/>
        <w:bCs/>
        <w:i/>
        <w:iCs/>
        <w:cs/>
      </w:rPr>
      <w:t>บัณฑิตวิทยาลัย  มหาวิทยาลัยราชภัฏนครศรีธรรมราช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8E47" w14:textId="65399901" w:rsidR="009346B2" w:rsidRPr="009E3101" w:rsidRDefault="009E3101" w:rsidP="00133A8E">
    <w:pPr>
      <w:pStyle w:val="Footer"/>
      <w:pBdr>
        <w:top w:val="single" w:sz="4" w:space="1" w:color="auto"/>
      </w:pBdr>
      <w:jc w:val="right"/>
      <w:rPr>
        <w:rFonts w:ascii="TH SarabunPSK" w:hAnsi="TH SarabunPSK" w:cs="TH SarabunPSK"/>
        <w:b/>
        <w:bCs/>
        <w:i/>
        <w:iCs/>
      </w:rPr>
    </w:pPr>
    <w:r w:rsidRPr="009E3101">
      <w:rPr>
        <w:rFonts w:ascii="TH SarabunPSK" w:hAnsi="TH SarabunPSK" w:cs="TH SarabunPSK"/>
        <w:b/>
        <w:bCs/>
        <w:i/>
        <w:iCs/>
        <w:cs/>
      </w:rPr>
      <w:t>บัณฑิตวิทยาลัย  มหาวิทยาลัยราชภัฏนครศรีธรรมราช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B4D49" w14:textId="77777777" w:rsidR="009346B2" w:rsidRDefault="008A0A8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982C3C4" wp14:editId="089D1E0F">
              <wp:simplePos x="0" y="0"/>
              <wp:positionH relativeFrom="column">
                <wp:posOffset>-868045</wp:posOffset>
              </wp:positionH>
              <wp:positionV relativeFrom="paragraph">
                <wp:posOffset>-391160</wp:posOffset>
              </wp:positionV>
              <wp:extent cx="6892925" cy="502285"/>
              <wp:effectExtent l="0" t="0" r="0" b="0"/>
              <wp:wrapNone/>
              <wp:docPr id="5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92925" cy="502285"/>
                      </a:xfrm>
                      <a:prstGeom prst="rect">
                        <a:avLst/>
                      </a:prstGeom>
                      <a:solidFill>
                        <a:sysClr val="window" lastClr="FFFFFF">
                          <a:lumMod val="65000"/>
                          <a:lumOff val="0"/>
                        </a:sys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9D0EF4" w14:textId="77777777" w:rsidR="009346B2" w:rsidRPr="00D470F7" w:rsidRDefault="009346B2" w:rsidP="00CB19AE">
                          <w:pPr>
                            <w:jc w:val="center"/>
                            <w:rPr>
                              <w:rFonts w:ascii="TH SarabunPSK" w:hAnsi="TH SarabunPSK" w:cs="TH SarabunPSK"/>
                              <w:color w:val="FFFFFF"/>
                              <w:sz w:val="44"/>
                              <w:szCs w:val="44"/>
                            </w:rPr>
                          </w:pPr>
                          <w:r w:rsidRPr="00D470F7">
                            <w:rPr>
                              <w:rFonts w:ascii="TH SarabunPSK" w:hAnsi="TH SarabunPSK" w:cs="TH SarabunPSK"/>
                              <w:b/>
                              <w:bCs/>
                              <w:color w:val="FFFFFF"/>
                              <w:sz w:val="44"/>
                              <w:szCs w:val="44"/>
                            </w:rPr>
                            <w:t>WICHCHA JOURNAL</w:t>
                          </w:r>
                          <w:r w:rsidRPr="00D470F7">
                            <w:rPr>
                              <w:rFonts w:ascii="TH SarabunPSK" w:hAnsi="TH SarabunPSK" w:cs="TH SarabunPSK"/>
                              <w:color w:val="FFFF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D470F7">
                            <w:rPr>
                              <w:rFonts w:ascii="TH SarabunPSK" w:hAnsi="TH SarabunPSK" w:cs="TH SarabunPSK"/>
                              <w:b/>
                              <w:bCs/>
                              <w:color w:val="FFFFFF"/>
                              <w:sz w:val="44"/>
                              <w:szCs w:val="44"/>
                            </w:rPr>
                            <w:t>Vol. 35 No. 1 January – June</w:t>
                          </w:r>
                          <w:r w:rsidRPr="00D470F7">
                            <w:rPr>
                              <w:rFonts w:ascii="TH SarabunPSK" w:hAnsi="TH SarabunPSK" w:cs="TH SarabunPSK"/>
                              <w:b/>
                              <w:bCs/>
                              <w:color w:val="FFFFFF"/>
                              <w:sz w:val="44"/>
                              <w:szCs w:val="44"/>
                              <w:cs/>
                            </w:rPr>
                            <w:t xml:space="preserve"> 201</w:t>
                          </w:r>
                          <w:r w:rsidRPr="00D470F7">
                            <w:rPr>
                              <w:rFonts w:ascii="TH SarabunPSK" w:hAnsi="TH SarabunPSK" w:cs="TH SarabunPSK" w:hint="cs"/>
                              <w:color w:val="FFFFFF"/>
                              <w:sz w:val="44"/>
                              <w:szCs w:val="44"/>
                              <w:cs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82C3C4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68.35pt;margin-top:-30.8pt;width:542.75pt;height:39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" fillcolor="#a6a6a6" stroked="f">
              <v:textbox>
                <w:txbxContent>
                  <w:p w14:paraId="019D0EF4" w14:textId="77777777" w:rsidR="009346B2" w:rsidRPr="00D470F7" w:rsidRDefault="009346B2" w:rsidP="00CB19AE">
                    <w:pPr>
                      <w:jc w:val="center"/>
                      <w:rPr>
                        <w:rFonts w:ascii="TH SarabunPSK" w:hAnsi="TH SarabunPSK" w:cs="TH SarabunPSK"/>
                        <w:color w:val="FFFFFF"/>
                        <w:sz w:val="44"/>
                        <w:szCs w:val="44"/>
                      </w:rPr>
                    </w:pPr>
                    <w:r w:rsidRPr="00D470F7">
                      <w:rPr>
                        <w:rFonts w:ascii="TH SarabunPSK" w:hAnsi="TH SarabunPSK" w:cs="TH SarabunPSK"/>
                        <w:b/>
                        <w:bCs/>
                        <w:color w:val="FFFFFF"/>
                        <w:sz w:val="44"/>
                        <w:szCs w:val="44"/>
                      </w:rPr>
                      <w:t>WICHCHA JOURNAL</w:t>
                    </w:r>
                    <w:r w:rsidRPr="00D470F7">
                      <w:rPr>
                        <w:rFonts w:ascii="TH SarabunPSK" w:hAnsi="TH SarabunPSK" w:cs="TH SarabunPSK"/>
                        <w:color w:val="FFFFFF"/>
                        <w:sz w:val="44"/>
                        <w:szCs w:val="44"/>
                      </w:rPr>
                      <w:t xml:space="preserve">  </w:t>
                    </w:r>
                    <w:r w:rsidRPr="00D470F7">
                      <w:rPr>
                        <w:rFonts w:ascii="TH SarabunPSK" w:hAnsi="TH SarabunPSK" w:cs="TH SarabunPSK"/>
                        <w:b/>
                        <w:bCs/>
                        <w:color w:val="FFFFFF"/>
                        <w:sz w:val="44"/>
                        <w:szCs w:val="44"/>
                      </w:rPr>
                      <w:t>Vol. 35 No. 1 January – June</w:t>
                    </w:r>
                    <w:r w:rsidRPr="00D470F7">
                      <w:rPr>
                        <w:rFonts w:ascii="TH SarabunPSK" w:hAnsi="TH SarabunPSK" w:cs="TH SarabunPSK"/>
                        <w:b/>
                        <w:bCs/>
                        <w:color w:val="FFFFFF"/>
                        <w:sz w:val="44"/>
                        <w:szCs w:val="44"/>
                        <w:cs/>
                      </w:rPr>
                      <w:t xml:space="preserve"> 201</w:t>
                    </w:r>
                    <w:r w:rsidRPr="00D470F7">
                      <w:rPr>
                        <w:rFonts w:ascii="TH SarabunPSK" w:hAnsi="TH SarabunPSK" w:cs="TH SarabunPSK" w:hint="cs"/>
                        <w:color w:val="FFFFFF"/>
                        <w:sz w:val="44"/>
                        <w:szCs w:val="44"/>
                        <w:cs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631EC" w14:textId="77777777" w:rsidR="00B60668" w:rsidRDefault="00B60668" w:rsidP="00CB19AE">
      <w:r>
        <w:separator/>
      </w:r>
    </w:p>
  </w:footnote>
  <w:footnote w:type="continuationSeparator" w:id="0">
    <w:p w14:paraId="52137DDF" w14:textId="77777777" w:rsidR="00B60668" w:rsidRDefault="00B60668" w:rsidP="00CB1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A8148" w14:textId="23576D3F" w:rsidR="00345977" w:rsidRPr="00650624" w:rsidRDefault="009346B2" w:rsidP="00B977E2">
    <w:pPr>
      <w:pStyle w:val="Header"/>
      <w:pBdr>
        <w:bottom w:val="single" w:sz="4" w:space="1" w:color="auto"/>
      </w:pBdr>
      <w:rPr>
        <w:rFonts w:ascii="TH SarabunPSK" w:hAnsi="TH SarabunPSK" w:cs="TH SarabunPSK"/>
        <w:b/>
        <w:bCs/>
        <w:sz w:val="32"/>
        <w:szCs w:val="32"/>
      </w:rPr>
    </w:pPr>
    <w:r w:rsidRPr="009E351C">
      <w:rPr>
        <w:rFonts w:ascii="TH SarabunPSK" w:hAnsi="TH SarabunPSK" w:cs="TH SarabunPSK"/>
        <w:b/>
        <w:bCs/>
        <w:sz w:val="32"/>
        <w:szCs w:val="32"/>
      </w:rPr>
      <w:fldChar w:fldCharType="begin"/>
    </w:r>
    <w:r w:rsidRPr="009E351C">
      <w:rPr>
        <w:rFonts w:ascii="TH SarabunPSK" w:hAnsi="TH SarabunPSK" w:cs="TH SarabunPSK"/>
        <w:b/>
        <w:bCs/>
        <w:sz w:val="32"/>
        <w:szCs w:val="32"/>
      </w:rPr>
      <w:instrText>PAGE   \* MERGEFORMAT</w:instrText>
    </w:r>
    <w:r w:rsidRPr="009E351C">
      <w:rPr>
        <w:rFonts w:ascii="TH SarabunPSK" w:hAnsi="TH SarabunPSK" w:cs="TH SarabunPSK"/>
        <w:b/>
        <w:bCs/>
        <w:sz w:val="32"/>
        <w:szCs w:val="32"/>
      </w:rPr>
      <w:fldChar w:fldCharType="separate"/>
    </w:r>
    <w:r w:rsidR="008A0A8C" w:rsidRPr="008A0A8C">
      <w:rPr>
        <w:rFonts w:ascii="TH SarabunPSK" w:hAnsi="TH SarabunPSK" w:cs="TH SarabunPSK"/>
        <w:b/>
        <w:bCs/>
        <w:noProof/>
        <w:sz w:val="32"/>
        <w:szCs w:val="32"/>
        <w:lang w:val="th-TH"/>
      </w:rPr>
      <w:t>4</w:t>
    </w:r>
    <w:r w:rsidRPr="009E351C">
      <w:rPr>
        <w:rFonts w:ascii="TH SarabunPSK" w:hAnsi="TH SarabunPSK" w:cs="TH SarabunPSK"/>
        <w:b/>
        <w:bCs/>
        <w:sz w:val="32"/>
        <w:szCs w:val="32"/>
      </w:rPr>
      <w:fldChar w:fldCharType="end"/>
    </w:r>
    <w:r w:rsidRPr="00B977E2">
      <w:rPr>
        <w:rFonts w:ascii="TH SarabunPSK" w:hAnsi="TH SarabunPSK" w:cs="TH SarabunPSK"/>
        <w:b/>
        <w:bCs/>
        <w:sz w:val="28"/>
      </w:rPr>
      <w:t xml:space="preserve"> </w:t>
    </w:r>
    <w:r w:rsidR="00B977E2" w:rsidRPr="00B977E2">
      <w:rPr>
        <w:rFonts w:ascii="TH SarabunPSK" w:hAnsi="TH SarabunPSK" w:cs="TH SarabunPSK"/>
        <w:b/>
        <w:bCs/>
        <w:sz w:val="28"/>
      </w:rPr>
      <w:t xml:space="preserve">| </w:t>
    </w:r>
    <w:r w:rsidR="00133A8E">
      <w:rPr>
        <w:rFonts w:ascii="TH SarabunPSK" w:hAnsi="TH SarabunPSK" w:cs="TH SarabunPSK"/>
        <w:b/>
        <w:bCs/>
        <w:sz w:val="28"/>
      </w:rPr>
      <w:t xml:space="preserve"> </w:t>
    </w:r>
    <w:r w:rsidR="00B977E2" w:rsidRPr="009E3101">
      <w:rPr>
        <w:rFonts w:ascii="TH SarabunPSK" w:hAnsi="TH SarabunPSK" w:cs="TH SarabunPSK" w:hint="cs"/>
        <w:b/>
        <w:bCs/>
        <w:i/>
        <w:iCs/>
        <w:sz w:val="28"/>
        <w:cs/>
      </w:rPr>
      <w:t>วารสารวิชาการบัณฑิตศึกษา</w:t>
    </w:r>
    <w:r w:rsidR="00B977E2">
      <w:rPr>
        <w:rFonts w:ascii="TH SarabunPSK" w:hAnsi="TH SarabunPSK" w:cs="TH SarabunPSK" w:hint="cs"/>
        <w:b/>
        <w:bCs/>
        <w:i/>
        <w:iCs/>
        <w:sz w:val="28"/>
        <w:cs/>
      </w:rPr>
      <w:t xml:space="preserve"> </w:t>
    </w:r>
    <w:r w:rsidR="00B977E2" w:rsidRPr="009E3101">
      <w:rPr>
        <w:rFonts w:ascii="TH SarabunPSK" w:hAnsi="TH SarabunPSK" w:cs="TH SarabunPSK"/>
        <w:b/>
        <w:bCs/>
        <w:i/>
        <w:iCs/>
        <w:sz w:val="28"/>
        <w:cs/>
      </w:rPr>
      <w:t xml:space="preserve">ปีที่ </w:t>
    </w:r>
    <w:r w:rsidR="00B977E2" w:rsidRPr="009E3101">
      <w:rPr>
        <w:rFonts w:ascii="TH SarabunPSK" w:hAnsi="TH SarabunPSK" w:cs="TH SarabunPSK"/>
        <w:b/>
        <w:bCs/>
        <w:i/>
        <w:iCs/>
        <w:sz w:val="28"/>
      </w:rPr>
      <w:t xml:space="preserve">1 </w:t>
    </w:r>
    <w:r w:rsidR="00B977E2" w:rsidRPr="009E3101">
      <w:rPr>
        <w:rFonts w:ascii="TH SarabunPSK" w:hAnsi="TH SarabunPSK" w:cs="TH SarabunPSK"/>
        <w:b/>
        <w:bCs/>
        <w:i/>
        <w:iCs/>
        <w:sz w:val="28"/>
        <w:cs/>
      </w:rPr>
      <w:t xml:space="preserve">ฉบับที่ </w:t>
    </w:r>
    <w:r w:rsidR="00B977E2" w:rsidRPr="009E3101">
      <w:rPr>
        <w:rFonts w:ascii="TH SarabunPSK" w:hAnsi="TH SarabunPSK" w:cs="TH SarabunPSK"/>
        <w:b/>
        <w:bCs/>
        <w:i/>
        <w:iCs/>
        <w:sz w:val="28"/>
      </w:rPr>
      <w:t xml:space="preserve">1 </w:t>
    </w:r>
    <w:r w:rsidR="00B977E2" w:rsidRPr="009E3101">
      <w:rPr>
        <w:rFonts w:ascii="TH SarabunPSK" w:hAnsi="TH SarabunPSK" w:cs="TH SarabunPSK"/>
        <w:b/>
        <w:bCs/>
        <w:i/>
        <w:iCs/>
        <w:sz w:val="28"/>
        <w:cs/>
      </w:rPr>
      <w:t xml:space="preserve">เดือน มกราคม – มิถุนายน </w:t>
    </w:r>
    <w:r w:rsidR="00B977E2" w:rsidRPr="009E3101">
      <w:rPr>
        <w:rFonts w:ascii="TH SarabunPSK" w:hAnsi="TH SarabunPSK" w:cs="TH SarabunPSK"/>
        <w:b/>
        <w:bCs/>
        <w:i/>
        <w:iCs/>
        <w:sz w:val="28"/>
      </w:rPr>
      <w:t>2566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2AC86" w14:textId="4A40F36B" w:rsidR="00345977" w:rsidRPr="00650624" w:rsidRDefault="009E3101" w:rsidP="009E3101">
    <w:pPr>
      <w:pStyle w:val="Header"/>
      <w:pBdr>
        <w:bottom w:val="single" w:sz="4" w:space="1" w:color="auto"/>
      </w:pBdr>
      <w:jc w:val="right"/>
      <w:rPr>
        <w:rFonts w:ascii="TH SarabunPSK" w:hAnsi="TH SarabunPSK" w:cs="TH SarabunPSK"/>
        <w:b/>
        <w:bCs/>
        <w:sz w:val="30"/>
        <w:szCs w:val="30"/>
      </w:rPr>
    </w:pPr>
    <w:r w:rsidRPr="009E3101">
      <w:rPr>
        <w:rFonts w:ascii="TH SarabunPSK" w:hAnsi="TH SarabunPSK" w:cs="TH SarabunPSK" w:hint="cs"/>
        <w:b/>
        <w:bCs/>
        <w:i/>
        <w:iCs/>
        <w:sz w:val="28"/>
        <w:cs/>
      </w:rPr>
      <w:t>วารสารวิชาการบัณฑิตศึกษา</w:t>
    </w:r>
    <w:r>
      <w:rPr>
        <w:rFonts w:ascii="TH SarabunPSK" w:hAnsi="TH SarabunPSK" w:cs="TH SarabunPSK" w:hint="cs"/>
        <w:b/>
        <w:bCs/>
        <w:i/>
        <w:iCs/>
        <w:sz w:val="28"/>
        <w:cs/>
      </w:rPr>
      <w:t xml:space="preserve"> </w:t>
    </w:r>
    <w:r w:rsidRPr="009E3101">
      <w:rPr>
        <w:rFonts w:ascii="TH SarabunPSK" w:hAnsi="TH SarabunPSK" w:cs="TH SarabunPSK"/>
        <w:b/>
        <w:bCs/>
        <w:i/>
        <w:iCs/>
        <w:sz w:val="28"/>
        <w:cs/>
      </w:rPr>
      <w:t xml:space="preserve">ปีที่ </w:t>
    </w:r>
    <w:r w:rsidRPr="009E3101">
      <w:rPr>
        <w:rFonts w:ascii="TH SarabunPSK" w:hAnsi="TH SarabunPSK" w:cs="TH SarabunPSK"/>
        <w:b/>
        <w:bCs/>
        <w:i/>
        <w:iCs/>
        <w:sz w:val="28"/>
      </w:rPr>
      <w:t xml:space="preserve">1 </w:t>
    </w:r>
    <w:r w:rsidRPr="009E3101">
      <w:rPr>
        <w:rFonts w:ascii="TH SarabunPSK" w:hAnsi="TH SarabunPSK" w:cs="TH SarabunPSK"/>
        <w:b/>
        <w:bCs/>
        <w:i/>
        <w:iCs/>
        <w:sz w:val="28"/>
        <w:cs/>
      </w:rPr>
      <w:t xml:space="preserve">ฉบับที่ </w:t>
    </w:r>
    <w:r w:rsidRPr="009E3101">
      <w:rPr>
        <w:rFonts w:ascii="TH SarabunPSK" w:hAnsi="TH SarabunPSK" w:cs="TH SarabunPSK"/>
        <w:b/>
        <w:bCs/>
        <w:i/>
        <w:iCs/>
        <w:sz w:val="28"/>
      </w:rPr>
      <w:t xml:space="preserve">1 </w:t>
    </w:r>
    <w:r w:rsidRPr="009E3101">
      <w:rPr>
        <w:rFonts w:ascii="TH SarabunPSK" w:hAnsi="TH SarabunPSK" w:cs="TH SarabunPSK"/>
        <w:b/>
        <w:bCs/>
        <w:i/>
        <w:iCs/>
        <w:sz w:val="28"/>
        <w:cs/>
      </w:rPr>
      <w:t xml:space="preserve">เดือน มกราคม – มิถุนายน </w:t>
    </w:r>
    <w:r w:rsidRPr="009E3101">
      <w:rPr>
        <w:rFonts w:ascii="TH SarabunPSK" w:hAnsi="TH SarabunPSK" w:cs="TH SarabunPSK"/>
        <w:b/>
        <w:bCs/>
        <w:i/>
        <w:iCs/>
        <w:sz w:val="28"/>
      </w:rPr>
      <w:t>2566</w:t>
    </w:r>
    <w:r>
      <w:rPr>
        <w:rFonts w:ascii="TH SarabunPSK" w:hAnsi="TH SarabunPSK" w:cs="TH SarabunPSK"/>
        <w:b/>
        <w:bCs/>
        <w:i/>
        <w:iCs/>
        <w:sz w:val="28"/>
      </w:rPr>
      <w:t xml:space="preserve"> </w:t>
    </w:r>
    <w:r>
      <w:rPr>
        <w:rFonts w:ascii="TH SarabunPSK" w:hAnsi="TH SarabunPSK" w:cs="TH SarabunPSK" w:hint="cs"/>
        <w:b/>
        <w:bCs/>
        <w:i/>
        <w:iCs/>
        <w:sz w:val="28"/>
        <w:cs/>
      </w:rPr>
      <w:t xml:space="preserve"> </w:t>
    </w:r>
    <w:r w:rsidRPr="009E3101">
      <w:rPr>
        <w:rFonts w:ascii="TH SarabunPSK" w:hAnsi="TH SarabunPSK" w:cs="TH SarabunPSK"/>
        <w:b/>
        <w:bCs/>
        <w:sz w:val="28"/>
      </w:rPr>
      <w:t>|</w:t>
    </w:r>
    <w:r>
      <w:rPr>
        <w:rFonts w:ascii="TH SarabunPSK" w:hAnsi="TH SarabunPSK" w:cs="TH SarabunPSK"/>
        <w:b/>
        <w:bCs/>
        <w:sz w:val="28"/>
      </w:rPr>
      <w:t xml:space="preserve"> </w:t>
    </w:r>
    <w:r w:rsidR="009346B2" w:rsidRPr="00007118">
      <w:rPr>
        <w:rFonts w:ascii="TH SarabunPSK" w:hAnsi="TH SarabunPSK" w:cs="TH SarabunPSK"/>
        <w:b/>
        <w:bCs/>
        <w:sz w:val="30"/>
        <w:szCs w:val="30"/>
      </w:rPr>
      <w:fldChar w:fldCharType="begin"/>
    </w:r>
    <w:r w:rsidR="009346B2" w:rsidRPr="00007118">
      <w:rPr>
        <w:rFonts w:ascii="TH SarabunPSK" w:hAnsi="TH SarabunPSK" w:cs="TH SarabunPSK"/>
        <w:b/>
        <w:bCs/>
        <w:sz w:val="30"/>
        <w:szCs w:val="30"/>
      </w:rPr>
      <w:instrText>PAGE   \* MERGEFORMAT</w:instrText>
    </w:r>
    <w:r w:rsidR="009346B2" w:rsidRPr="00007118">
      <w:rPr>
        <w:rFonts w:ascii="TH SarabunPSK" w:hAnsi="TH SarabunPSK" w:cs="TH SarabunPSK"/>
        <w:b/>
        <w:bCs/>
        <w:sz w:val="30"/>
        <w:szCs w:val="30"/>
      </w:rPr>
      <w:fldChar w:fldCharType="separate"/>
    </w:r>
    <w:r w:rsidR="008A0A8C" w:rsidRPr="008A0A8C">
      <w:rPr>
        <w:rFonts w:ascii="TH SarabunPSK" w:hAnsi="TH SarabunPSK" w:cs="TH SarabunPSK"/>
        <w:b/>
        <w:bCs/>
        <w:noProof/>
        <w:sz w:val="30"/>
        <w:szCs w:val="30"/>
        <w:lang w:val="th-TH"/>
      </w:rPr>
      <w:t>5</w:t>
    </w:r>
    <w:r w:rsidR="009346B2" w:rsidRPr="00007118">
      <w:rPr>
        <w:rFonts w:ascii="TH SarabunPSK" w:hAnsi="TH SarabunPSK" w:cs="TH SarabunPSK"/>
        <w:b/>
        <w:bCs/>
        <w:sz w:val="30"/>
        <w:szCs w:val="3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B06BF"/>
    <w:multiLevelType w:val="hybridMultilevel"/>
    <w:tmpl w:val="13ECBA4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FF95D24"/>
    <w:multiLevelType w:val="hybridMultilevel"/>
    <w:tmpl w:val="D6B0D1F4"/>
    <w:lvl w:ilvl="0" w:tplc="95F07C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7937D5"/>
    <w:multiLevelType w:val="hybridMultilevel"/>
    <w:tmpl w:val="9AEAA552"/>
    <w:lvl w:ilvl="0" w:tplc="B5565D16">
      <w:start w:val="1"/>
      <w:numFmt w:val="decimal"/>
      <w:lvlText w:val="(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29EA1FA4"/>
    <w:multiLevelType w:val="hybridMultilevel"/>
    <w:tmpl w:val="740203B0"/>
    <w:lvl w:ilvl="0" w:tplc="DF6CCD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175E71"/>
    <w:multiLevelType w:val="hybridMultilevel"/>
    <w:tmpl w:val="7994C71C"/>
    <w:lvl w:ilvl="0" w:tplc="328A1FE2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BD70A76"/>
    <w:multiLevelType w:val="hybridMultilevel"/>
    <w:tmpl w:val="23A24C96"/>
    <w:lvl w:ilvl="0" w:tplc="B5B2120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30810034"/>
    <w:multiLevelType w:val="hybridMultilevel"/>
    <w:tmpl w:val="70B67850"/>
    <w:lvl w:ilvl="0" w:tplc="4AC869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96637DD"/>
    <w:multiLevelType w:val="hybridMultilevel"/>
    <w:tmpl w:val="8B98B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83178"/>
    <w:multiLevelType w:val="hybridMultilevel"/>
    <w:tmpl w:val="23746568"/>
    <w:lvl w:ilvl="0" w:tplc="95F07C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12622F"/>
    <w:multiLevelType w:val="hybridMultilevel"/>
    <w:tmpl w:val="C3681C84"/>
    <w:lvl w:ilvl="0" w:tplc="5E40362C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700E85"/>
    <w:multiLevelType w:val="hybridMultilevel"/>
    <w:tmpl w:val="20BEA376"/>
    <w:lvl w:ilvl="0" w:tplc="883A839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8D3A26"/>
    <w:multiLevelType w:val="hybridMultilevel"/>
    <w:tmpl w:val="0B1C6C2C"/>
    <w:lvl w:ilvl="0" w:tplc="1B0AAEC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57A1C37"/>
    <w:multiLevelType w:val="hybridMultilevel"/>
    <w:tmpl w:val="740203B0"/>
    <w:lvl w:ilvl="0" w:tplc="DF6CCD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6B388F"/>
    <w:multiLevelType w:val="hybridMultilevel"/>
    <w:tmpl w:val="712E6FE6"/>
    <w:lvl w:ilvl="0" w:tplc="8B688E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D697E9A"/>
    <w:multiLevelType w:val="hybridMultilevel"/>
    <w:tmpl w:val="8256C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3"/>
  </w:num>
  <w:num w:numId="5">
    <w:abstractNumId w:val="0"/>
  </w:num>
  <w:num w:numId="6">
    <w:abstractNumId w:val="3"/>
  </w:num>
  <w:num w:numId="7">
    <w:abstractNumId w:val="12"/>
  </w:num>
  <w:num w:numId="8">
    <w:abstractNumId w:val="9"/>
  </w:num>
  <w:num w:numId="9">
    <w:abstractNumId w:val="11"/>
  </w:num>
  <w:num w:numId="10">
    <w:abstractNumId w:val="2"/>
  </w:num>
  <w:num w:numId="11">
    <w:abstractNumId w:val="10"/>
  </w:num>
  <w:num w:numId="12">
    <w:abstractNumId w:val="8"/>
  </w:num>
  <w:num w:numId="13">
    <w:abstractNumId w:val="1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A8C"/>
    <w:rsid w:val="00007118"/>
    <w:rsid w:val="00007ADD"/>
    <w:rsid w:val="0001471D"/>
    <w:rsid w:val="00023D28"/>
    <w:rsid w:val="000306DB"/>
    <w:rsid w:val="0003604B"/>
    <w:rsid w:val="00046F69"/>
    <w:rsid w:val="00053780"/>
    <w:rsid w:val="00067DBD"/>
    <w:rsid w:val="00070678"/>
    <w:rsid w:val="00084476"/>
    <w:rsid w:val="00084E46"/>
    <w:rsid w:val="000865C1"/>
    <w:rsid w:val="000872E6"/>
    <w:rsid w:val="00087EA3"/>
    <w:rsid w:val="000A0802"/>
    <w:rsid w:val="000A10AF"/>
    <w:rsid w:val="000A1F1E"/>
    <w:rsid w:val="000B32AE"/>
    <w:rsid w:val="000C36C8"/>
    <w:rsid w:val="000C3C98"/>
    <w:rsid w:val="000C70A5"/>
    <w:rsid w:val="000D4AB6"/>
    <w:rsid w:val="000F09E7"/>
    <w:rsid w:val="00102318"/>
    <w:rsid w:val="00111536"/>
    <w:rsid w:val="001153A3"/>
    <w:rsid w:val="00120416"/>
    <w:rsid w:val="00120BBE"/>
    <w:rsid w:val="0013310A"/>
    <w:rsid w:val="00133A8E"/>
    <w:rsid w:val="00143088"/>
    <w:rsid w:val="0014333E"/>
    <w:rsid w:val="00156599"/>
    <w:rsid w:val="001759F6"/>
    <w:rsid w:val="00185157"/>
    <w:rsid w:val="00186AFD"/>
    <w:rsid w:val="00191CC3"/>
    <w:rsid w:val="00196587"/>
    <w:rsid w:val="001A66C9"/>
    <w:rsid w:val="001C0B24"/>
    <w:rsid w:val="001C146D"/>
    <w:rsid w:val="001C1D2D"/>
    <w:rsid w:val="001D4294"/>
    <w:rsid w:val="001D4D46"/>
    <w:rsid w:val="001D6EF2"/>
    <w:rsid w:val="001E0413"/>
    <w:rsid w:val="001E21DD"/>
    <w:rsid w:val="00201E5A"/>
    <w:rsid w:val="00206181"/>
    <w:rsid w:val="002106BB"/>
    <w:rsid w:val="002215EE"/>
    <w:rsid w:val="002238D9"/>
    <w:rsid w:val="00226A3B"/>
    <w:rsid w:val="00234885"/>
    <w:rsid w:val="00243E5A"/>
    <w:rsid w:val="00254996"/>
    <w:rsid w:val="00256033"/>
    <w:rsid w:val="0025705B"/>
    <w:rsid w:val="002749F2"/>
    <w:rsid w:val="00290F41"/>
    <w:rsid w:val="002A36AB"/>
    <w:rsid w:val="002B6E09"/>
    <w:rsid w:val="002B6FB8"/>
    <w:rsid w:val="002D73E9"/>
    <w:rsid w:val="002E60C4"/>
    <w:rsid w:val="002F6397"/>
    <w:rsid w:val="003103D7"/>
    <w:rsid w:val="00323678"/>
    <w:rsid w:val="00324473"/>
    <w:rsid w:val="003266F0"/>
    <w:rsid w:val="0034002B"/>
    <w:rsid w:val="00345977"/>
    <w:rsid w:val="00351857"/>
    <w:rsid w:val="00363E9B"/>
    <w:rsid w:val="00370E31"/>
    <w:rsid w:val="00371880"/>
    <w:rsid w:val="00380096"/>
    <w:rsid w:val="00382C17"/>
    <w:rsid w:val="003A1A2D"/>
    <w:rsid w:val="003A1BB1"/>
    <w:rsid w:val="003A2353"/>
    <w:rsid w:val="003A24E9"/>
    <w:rsid w:val="003A5AA4"/>
    <w:rsid w:val="003B4E4E"/>
    <w:rsid w:val="003C2160"/>
    <w:rsid w:val="003D34B0"/>
    <w:rsid w:val="003D4EC3"/>
    <w:rsid w:val="003D6A61"/>
    <w:rsid w:val="003F2DF0"/>
    <w:rsid w:val="003F6EB9"/>
    <w:rsid w:val="00404776"/>
    <w:rsid w:val="004146A8"/>
    <w:rsid w:val="004179A1"/>
    <w:rsid w:val="00417E01"/>
    <w:rsid w:val="004301F9"/>
    <w:rsid w:val="00445BB5"/>
    <w:rsid w:val="00466D1F"/>
    <w:rsid w:val="00472641"/>
    <w:rsid w:val="00481A54"/>
    <w:rsid w:val="00482193"/>
    <w:rsid w:val="004937E4"/>
    <w:rsid w:val="00497388"/>
    <w:rsid w:val="004A56AD"/>
    <w:rsid w:val="004B3CBA"/>
    <w:rsid w:val="004C3305"/>
    <w:rsid w:val="004C478D"/>
    <w:rsid w:val="004C5A25"/>
    <w:rsid w:val="004E6977"/>
    <w:rsid w:val="004E6BB6"/>
    <w:rsid w:val="004F1B15"/>
    <w:rsid w:val="004F2E5C"/>
    <w:rsid w:val="00502175"/>
    <w:rsid w:val="005170A2"/>
    <w:rsid w:val="00521AAD"/>
    <w:rsid w:val="0053573E"/>
    <w:rsid w:val="00546798"/>
    <w:rsid w:val="005502D3"/>
    <w:rsid w:val="00556AB3"/>
    <w:rsid w:val="00557FD8"/>
    <w:rsid w:val="00560A40"/>
    <w:rsid w:val="005622DB"/>
    <w:rsid w:val="00572F9C"/>
    <w:rsid w:val="0057795C"/>
    <w:rsid w:val="00580721"/>
    <w:rsid w:val="0058132C"/>
    <w:rsid w:val="0058535C"/>
    <w:rsid w:val="00587203"/>
    <w:rsid w:val="00593817"/>
    <w:rsid w:val="005A02F1"/>
    <w:rsid w:val="005A06CD"/>
    <w:rsid w:val="005A2CAF"/>
    <w:rsid w:val="005A4F42"/>
    <w:rsid w:val="005D0EB1"/>
    <w:rsid w:val="005D6E2C"/>
    <w:rsid w:val="005E5903"/>
    <w:rsid w:val="005E61A8"/>
    <w:rsid w:val="005F2FC0"/>
    <w:rsid w:val="005F54F5"/>
    <w:rsid w:val="006122BA"/>
    <w:rsid w:val="006167A2"/>
    <w:rsid w:val="00650624"/>
    <w:rsid w:val="00655ABF"/>
    <w:rsid w:val="006641C6"/>
    <w:rsid w:val="00667B6F"/>
    <w:rsid w:val="00672002"/>
    <w:rsid w:val="006721C3"/>
    <w:rsid w:val="0067556B"/>
    <w:rsid w:val="00675ACA"/>
    <w:rsid w:val="00677030"/>
    <w:rsid w:val="00684AE7"/>
    <w:rsid w:val="0068707C"/>
    <w:rsid w:val="006915B9"/>
    <w:rsid w:val="006945F5"/>
    <w:rsid w:val="006A1247"/>
    <w:rsid w:val="006B2A28"/>
    <w:rsid w:val="006B433D"/>
    <w:rsid w:val="006C4DCF"/>
    <w:rsid w:val="006D6D86"/>
    <w:rsid w:val="006D7B98"/>
    <w:rsid w:val="006E36CB"/>
    <w:rsid w:val="006E3BFB"/>
    <w:rsid w:val="006E6091"/>
    <w:rsid w:val="006F4189"/>
    <w:rsid w:val="006F5AD2"/>
    <w:rsid w:val="00700E2D"/>
    <w:rsid w:val="00706602"/>
    <w:rsid w:val="00714057"/>
    <w:rsid w:val="007234F6"/>
    <w:rsid w:val="007304D5"/>
    <w:rsid w:val="00741F33"/>
    <w:rsid w:val="007424D0"/>
    <w:rsid w:val="0074521D"/>
    <w:rsid w:val="007455EF"/>
    <w:rsid w:val="00751CA6"/>
    <w:rsid w:val="00757B08"/>
    <w:rsid w:val="00757C55"/>
    <w:rsid w:val="00761951"/>
    <w:rsid w:val="007635CB"/>
    <w:rsid w:val="00764630"/>
    <w:rsid w:val="007703C9"/>
    <w:rsid w:val="007729D6"/>
    <w:rsid w:val="00773AA5"/>
    <w:rsid w:val="0078741E"/>
    <w:rsid w:val="007876D0"/>
    <w:rsid w:val="007B19A8"/>
    <w:rsid w:val="007B4557"/>
    <w:rsid w:val="007C1CA6"/>
    <w:rsid w:val="007C3CA3"/>
    <w:rsid w:val="007C4BDE"/>
    <w:rsid w:val="007C687D"/>
    <w:rsid w:val="007C7D2A"/>
    <w:rsid w:val="007D217A"/>
    <w:rsid w:val="007D6FBC"/>
    <w:rsid w:val="007D7B6F"/>
    <w:rsid w:val="007F08F4"/>
    <w:rsid w:val="007F17DB"/>
    <w:rsid w:val="00813CD7"/>
    <w:rsid w:val="008210D5"/>
    <w:rsid w:val="00824A0D"/>
    <w:rsid w:val="00830EDB"/>
    <w:rsid w:val="00852615"/>
    <w:rsid w:val="00852971"/>
    <w:rsid w:val="00856159"/>
    <w:rsid w:val="00856636"/>
    <w:rsid w:val="0087664B"/>
    <w:rsid w:val="00883252"/>
    <w:rsid w:val="008A0A8C"/>
    <w:rsid w:val="008A2D7A"/>
    <w:rsid w:val="008A3330"/>
    <w:rsid w:val="008A68D5"/>
    <w:rsid w:val="008A72C9"/>
    <w:rsid w:val="008C1EA1"/>
    <w:rsid w:val="008D1E09"/>
    <w:rsid w:val="008D6232"/>
    <w:rsid w:val="008E3850"/>
    <w:rsid w:val="00901C39"/>
    <w:rsid w:val="00904C75"/>
    <w:rsid w:val="00905DE7"/>
    <w:rsid w:val="009203AF"/>
    <w:rsid w:val="00922356"/>
    <w:rsid w:val="00933D31"/>
    <w:rsid w:val="009346B2"/>
    <w:rsid w:val="00947490"/>
    <w:rsid w:val="009554F5"/>
    <w:rsid w:val="00961EF5"/>
    <w:rsid w:val="00961FFF"/>
    <w:rsid w:val="00981162"/>
    <w:rsid w:val="009824BF"/>
    <w:rsid w:val="00986026"/>
    <w:rsid w:val="009900B1"/>
    <w:rsid w:val="009954B5"/>
    <w:rsid w:val="009A0391"/>
    <w:rsid w:val="009A211C"/>
    <w:rsid w:val="009A7578"/>
    <w:rsid w:val="009B65A5"/>
    <w:rsid w:val="009C0880"/>
    <w:rsid w:val="009C5700"/>
    <w:rsid w:val="009D0625"/>
    <w:rsid w:val="009D1D2C"/>
    <w:rsid w:val="009D2B86"/>
    <w:rsid w:val="009D3F08"/>
    <w:rsid w:val="009E3101"/>
    <w:rsid w:val="009E351C"/>
    <w:rsid w:val="009E3AA5"/>
    <w:rsid w:val="009F119D"/>
    <w:rsid w:val="00A21D47"/>
    <w:rsid w:val="00A272D9"/>
    <w:rsid w:val="00A446F5"/>
    <w:rsid w:val="00A53007"/>
    <w:rsid w:val="00A61863"/>
    <w:rsid w:val="00A62D61"/>
    <w:rsid w:val="00A67429"/>
    <w:rsid w:val="00A71118"/>
    <w:rsid w:val="00A849E1"/>
    <w:rsid w:val="00AA4EEA"/>
    <w:rsid w:val="00AB02E3"/>
    <w:rsid w:val="00AB6408"/>
    <w:rsid w:val="00AB76BC"/>
    <w:rsid w:val="00AC2A71"/>
    <w:rsid w:val="00AC67A0"/>
    <w:rsid w:val="00AD30D8"/>
    <w:rsid w:val="00AD4739"/>
    <w:rsid w:val="00AD6049"/>
    <w:rsid w:val="00AD6B54"/>
    <w:rsid w:val="00AD735E"/>
    <w:rsid w:val="00AE41C7"/>
    <w:rsid w:val="00AE4CFE"/>
    <w:rsid w:val="00AF26EC"/>
    <w:rsid w:val="00B03D3C"/>
    <w:rsid w:val="00B0421B"/>
    <w:rsid w:val="00B13AF1"/>
    <w:rsid w:val="00B31F02"/>
    <w:rsid w:val="00B32A54"/>
    <w:rsid w:val="00B54892"/>
    <w:rsid w:val="00B57BEE"/>
    <w:rsid w:val="00B60668"/>
    <w:rsid w:val="00B67711"/>
    <w:rsid w:val="00B70D9A"/>
    <w:rsid w:val="00B74F8A"/>
    <w:rsid w:val="00B82798"/>
    <w:rsid w:val="00B87A1E"/>
    <w:rsid w:val="00B9496B"/>
    <w:rsid w:val="00B977E2"/>
    <w:rsid w:val="00BA2575"/>
    <w:rsid w:val="00BA2E24"/>
    <w:rsid w:val="00BB22B7"/>
    <w:rsid w:val="00BC1741"/>
    <w:rsid w:val="00BD1E1F"/>
    <w:rsid w:val="00BD5F63"/>
    <w:rsid w:val="00BE0A63"/>
    <w:rsid w:val="00BF15B7"/>
    <w:rsid w:val="00BF5DE7"/>
    <w:rsid w:val="00C0329A"/>
    <w:rsid w:val="00C100B6"/>
    <w:rsid w:val="00C10A40"/>
    <w:rsid w:val="00C23DBA"/>
    <w:rsid w:val="00C405A5"/>
    <w:rsid w:val="00C41E5A"/>
    <w:rsid w:val="00C448C6"/>
    <w:rsid w:val="00C47AD7"/>
    <w:rsid w:val="00C54172"/>
    <w:rsid w:val="00C55EB7"/>
    <w:rsid w:val="00C66D4F"/>
    <w:rsid w:val="00C7508B"/>
    <w:rsid w:val="00C871EA"/>
    <w:rsid w:val="00C96358"/>
    <w:rsid w:val="00CA19C1"/>
    <w:rsid w:val="00CA4A93"/>
    <w:rsid w:val="00CA6EB3"/>
    <w:rsid w:val="00CB19AE"/>
    <w:rsid w:val="00CB2CB9"/>
    <w:rsid w:val="00CB3411"/>
    <w:rsid w:val="00CB5F1E"/>
    <w:rsid w:val="00CC6C97"/>
    <w:rsid w:val="00CC7B19"/>
    <w:rsid w:val="00CE14D5"/>
    <w:rsid w:val="00D015AB"/>
    <w:rsid w:val="00D02BB3"/>
    <w:rsid w:val="00D25D7C"/>
    <w:rsid w:val="00D319A7"/>
    <w:rsid w:val="00D44315"/>
    <w:rsid w:val="00D45D3A"/>
    <w:rsid w:val="00D4674D"/>
    <w:rsid w:val="00D470F7"/>
    <w:rsid w:val="00D5756F"/>
    <w:rsid w:val="00D65149"/>
    <w:rsid w:val="00D74CE9"/>
    <w:rsid w:val="00D75B8A"/>
    <w:rsid w:val="00D835C4"/>
    <w:rsid w:val="00D86D0A"/>
    <w:rsid w:val="00DA3C96"/>
    <w:rsid w:val="00DB6431"/>
    <w:rsid w:val="00DB68B4"/>
    <w:rsid w:val="00DB7B79"/>
    <w:rsid w:val="00DC47CC"/>
    <w:rsid w:val="00DC74C9"/>
    <w:rsid w:val="00DD600A"/>
    <w:rsid w:val="00DE288D"/>
    <w:rsid w:val="00DE4BC8"/>
    <w:rsid w:val="00DE61FF"/>
    <w:rsid w:val="00DE7701"/>
    <w:rsid w:val="00E0233D"/>
    <w:rsid w:val="00E03E66"/>
    <w:rsid w:val="00E068FA"/>
    <w:rsid w:val="00E1644F"/>
    <w:rsid w:val="00E172EC"/>
    <w:rsid w:val="00E32A99"/>
    <w:rsid w:val="00E33DE9"/>
    <w:rsid w:val="00E37412"/>
    <w:rsid w:val="00E6211A"/>
    <w:rsid w:val="00E972C6"/>
    <w:rsid w:val="00EA74A5"/>
    <w:rsid w:val="00EB5CBE"/>
    <w:rsid w:val="00EC2662"/>
    <w:rsid w:val="00EC428E"/>
    <w:rsid w:val="00ED596F"/>
    <w:rsid w:val="00ED6A69"/>
    <w:rsid w:val="00EF38B7"/>
    <w:rsid w:val="00EF408B"/>
    <w:rsid w:val="00F05BA9"/>
    <w:rsid w:val="00F121B5"/>
    <w:rsid w:val="00F24684"/>
    <w:rsid w:val="00F501F6"/>
    <w:rsid w:val="00F54C6D"/>
    <w:rsid w:val="00F749B6"/>
    <w:rsid w:val="00F776D5"/>
    <w:rsid w:val="00F801E4"/>
    <w:rsid w:val="00F80F7B"/>
    <w:rsid w:val="00F858E3"/>
    <w:rsid w:val="00F95453"/>
    <w:rsid w:val="00F96129"/>
    <w:rsid w:val="00F97C6F"/>
    <w:rsid w:val="00FC76AB"/>
    <w:rsid w:val="00FD5E9C"/>
    <w:rsid w:val="00FE6A6C"/>
    <w:rsid w:val="00FF00CE"/>
    <w:rsid w:val="00FF5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4D143D"/>
  <w15:docId w15:val="{CBEE5BE4-347B-4FD4-BE2E-F42FC821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58E3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351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7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6431"/>
    <w:pPr>
      <w:ind w:left="720"/>
      <w:contextualSpacing/>
    </w:pPr>
  </w:style>
  <w:style w:type="character" w:styleId="Emphasis">
    <w:name w:val="Emphasis"/>
    <w:uiPriority w:val="20"/>
    <w:qFormat/>
    <w:rsid w:val="002749F2"/>
    <w:rPr>
      <w:i/>
      <w:iCs/>
    </w:rPr>
  </w:style>
  <w:style w:type="character" w:customStyle="1" w:styleId="apple-converted-space">
    <w:name w:val="apple-converted-space"/>
    <w:basedOn w:val="DefaultParagraphFont"/>
    <w:rsid w:val="002749F2"/>
  </w:style>
  <w:style w:type="paragraph" w:styleId="BalloonText">
    <w:name w:val="Balloon Text"/>
    <w:basedOn w:val="Normal"/>
    <w:link w:val="BalloonTextChar"/>
    <w:rsid w:val="00AD735E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AD735E"/>
    <w:rPr>
      <w:rFonts w:ascii="Tahoma" w:hAnsi="Tahoma"/>
      <w:sz w:val="16"/>
    </w:rPr>
  </w:style>
  <w:style w:type="character" w:styleId="HTMLCite">
    <w:name w:val="HTML Cite"/>
    <w:uiPriority w:val="99"/>
    <w:unhideWhenUsed/>
    <w:rsid w:val="001E21DD"/>
    <w:rPr>
      <w:i/>
      <w:iCs/>
    </w:rPr>
  </w:style>
  <w:style w:type="character" w:styleId="Hyperlink">
    <w:name w:val="Hyperlink"/>
    <w:uiPriority w:val="99"/>
    <w:rsid w:val="006641C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B19A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B19AE"/>
    <w:rPr>
      <w:sz w:val="24"/>
      <w:szCs w:val="28"/>
    </w:rPr>
  </w:style>
  <w:style w:type="paragraph" w:styleId="Footer">
    <w:name w:val="footer"/>
    <w:basedOn w:val="Normal"/>
    <w:link w:val="FooterChar"/>
    <w:rsid w:val="00CB19A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CB19AE"/>
    <w:rPr>
      <w:sz w:val="24"/>
      <w:szCs w:val="28"/>
    </w:rPr>
  </w:style>
  <w:style w:type="paragraph" w:styleId="NoSpacing">
    <w:name w:val="No Spacing"/>
    <w:uiPriority w:val="1"/>
    <w:qFormat/>
    <w:rsid w:val="00773AA5"/>
    <w:rPr>
      <w:rFonts w:ascii="Calibri" w:eastAsia="Calibri" w:hAnsi="Calibri" w:cs="Cordia New"/>
      <w:sz w:val="22"/>
      <w:szCs w:val="28"/>
    </w:rPr>
  </w:style>
  <w:style w:type="paragraph" w:customStyle="1" w:styleId="Default">
    <w:name w:val="Default"/>
    <w:rsid w:val="007703C9"/>
    <w:pPr>
      <w:autoSpaceDE w:val="0"/>
      <w:autoSpaceDN w:val="0"/>
      <w:adjustRightInd w:val="0"/>
    </w:pPr>
    <w:rPr>
      <w:rFonts w:ascii="TH Sarabun New" w:hAnsi="TH Sarabun New" w:cs="TH Sarabun New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4E6977"/>
    <w:pPr>
      <w:spacing w:line="241" w:lineRule="atLeast"/>
    </w:pPr>
    <w:rPr>
      <w:rFonts w:ascii="TH SarabunPSK" w:eastAsia="Calibri" w:hAnsi="TH SarabunPSK" w:cs="TH SarabunPSK"/>
      <w:color w:val="auto"/>
    </w:rPr>
  </w:style>
  <w:style w:type="paragraph" w:customStyle="1" w:styleId="Pa2">
    <w:name w:val="Pa2"/>
    <w:basedOn w:val="Default"/>
    <w:next w:val="Default"/>
    <w:uiPriority w:val="99"/>
    <w:rsid w:val="004E6977"/>
    <w:pPr>
      <w:spacing w:line="241" w:lineRule="atLeast"/>
    </w:pPr>
    <w:rPr>
      <w:rFonts w:ascii="TH SarabunPSK" w:eastAsia="Calibri" w:hAnsi="TH SarabunPSK" w:cs="TH SarabunPSK"/>
      <w:color w:val="aut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E09"/>
    <w:rPr>
      <w:rFonts w:ascii="Calibri" w:eastAsia="Calibri" w:hAnsi="Calibri" w:cs="Cordia New"/>
      <w:sz w:val="20"/>
      <w:szCs w:val="25"/>
    </w:rPr>
  </w:style>
  <w:style w:type="character" w:customStyle="1" w:styleId="FootnoteTextChar">
    <w:name w:val="Footnote Text Char"/>
    <w:link w:val="FootnoteText"/>
    <w:uiPriority w:val="99"/>
    <w:semiHidden/>
    <w:rsid w:val="008D1E09"/>
    <w:rPr>
      <w:rFonts w:ascii="Calibri" w:eastAsia="Calibri" w:hAnsi="Calibri" w:cs="Cordia New"/>
      <w:szCs w:val="25"/>
    </w:rPr>
  </w:style>
  <w:style w:type="character" w:styleId="FootnoteReference">
    <w:name w:val="footnote reference"/>
    <w:uiPriority w:val="99"/>
    <w:semiHidden/>
    <w:unhideWhenUsed/>
    <w:rsid w:val="008D1E09"/>
    <w:rPr>
      <w:sz w:val="32"/>
      <w:szCs w:val="32"/>
      <w:vertAlign w:val="superscript"/>
    </w:rPr>
  </w:style>
  <w:style w:type="character" w:customStyle="1" w:styleId="Heading1Char">
    <w:name w:val="Heading 1 Char"/>
    <w:link w:val="Heading1"/>
    <w:uiPriority w:val="9"/>
    <w:rsid w:val="009E351C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NormalWeb">
    <w:name w:val="Normal (Web)"/>
    <w:basedOn w:val="Normal"/>
    <w:uiPriority w:val="99"/>
    <w:unhideWhenUsed/>
    <w:rsid w:val="009E351C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Strong">
    <w:name w:val="Strong"/>
    <w:qFormat/>
    <w:rsid w:val="009E351C"/>
    <w:rPr>
      <w:b/>
      <w:bCs/>
    </w:rPr>
  </w:style>
  <w:style w:type="character" w:customStyle="1" w:styleId="apple-tab-span">
    <w:name w:val="apple-tab-span"/>
    <w:basedOn w:val="DefaultParagraphFont"/>
    <w:rsid w:val="009E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Care\AppData\Local\Packages\microsoft.windowscommunicationsapps_8wekyb3d8bbwe\LocalState\Files\S0\799\template_&#3623;&#3634;&#3619;&#3626;&#3634;&#3619;&#3610;&#3633;&#3603;&#3601;&#3636;&#3605;&#3623;&#3636;&#3607;&#3618;&#3634;&#3621;&#3633;&#3618;&#3617;&#3627;&#3634;&#3623;&#3636;&#3607;&#3618;&#3634;&#3621;&#3633;&#3618;&#3619;&#3634;&#3594;&#3616;&#3633;&#3599;&#3609;&#3588;&#3619;&#3624;&#3619;&#3637;&#3608;&#3619;&#3619;&#3617;&#3619;&#3634;&#3594;%5b2250%5d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7083D-69F3-47D0-9109-04C6F11A4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template_วารสารบัณฑิตวิทยาลัยมหาวิทยาลัยราชภัฏนครศรีธรรมราช[2250]</Template>
  <TotalTime>22</TotalTime>
  <Pages>5</Pages>
  <Words>1589</Words>
  <Characters>9060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NSTRU</Company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ComCare</dc:creator>
  <cp:keywords/>
  <cp:lastModifiedBy>บัณฑิตวิทยาลัย</cp:lastModifiedBy>
  <cp:revision>7</cp:revision>
  <cp:lastPrinted>2017-12-13T00:40:00Z</cp:lastPrinted>
  <dcterms:created xsi:type="dcterms:W3CDTF">2022-08-23T08:10:00Z</dcterms:created>
  <dcterms:modified xsi:type="dcterms:W3CDTF">2023-04-04T08:25:00Z</dcterms:modified>
</cp:coreProperties>
</file>