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79CF" w:rsidRPr="00F2365E" w:rsidRDefault="000679CF" w:rsidP="00D531D5">
      <w:pPr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591755">
        <w:rPr>
          <w:rFonts w:ascii="TH SarabunPSK" w:hAnsi="TH SarabunPSK" w:cs="TH SarabunPSK"/>
          <w:b/>
          <w:bCs/>
          <w:sz w:val="36"/>
          <w:szCs w:val="36"/>
          <w:cs/>
        </w:rPr>
        <w:t xml:space="preserve">แบบสอบถามภาวะการมีงานทำของบัณฑิต </w:t>
      </w:r>
      <w:r w:rsidR="00A1552B" w:rsidRPr="00591755">
        <w:rPr>
          <w:rFonts w:ascii="TH SarabunPSK" w:hAnsi="TH SarabunPSK" w:cs="TH SarabunPSK"/>
          <w:b/>
          <w:bCs/>
          <w:sz w:val="36"/>
          <w:szCs w:val="36"/>
          <w:cs/>
        </w:rPr>
        <w:t xml:space="preserve">ประจำปี </w:t>
      </w:r>
      <w:r w:rsidR="00591755" w:rsidRPr="00591755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591755">
        <w:rPr>
          <w:rFonts w:ascii="TH SarabunPSK" w:hAnsi="TH SarabunPSK" w:cs="TH SarabunPSK"/>
          <w:b/>
          <w:bCs/>
          <w:sz w:val="36"/>
          <w:szCs w:val="36"/>
        </w:rPr>
        <w:t>1</w:t>
      </w:r>
    </w:p>
    <w:p w:rsidR="000679CF" w:rsidRPr="00591755" w:rsidRDefault="000679CF" w:rsidP="00113070">
      <w:pPr>
        <w:ind w:left="-284" w:hanging="142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คำ</w:t>
      </w:r>
      <w:r w:rsidR="00A24BD6" w:rsidRPr="00591755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ชี้แจง 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กรุณากรอกข้อความลงในช่องว่าง </w:t>
      </w:r>
      <w:r w:rsidR="00A24BD6" w:rsidRPr="00591755">
        <w:rPr>
          <w:rFonts w:ascii="TH SarabunPSK" w:hAnsi="TH SarabunPSK" w:cs="TH SarabunPSK"/>
          <w:sz w:val="32"/>
          <w:szCs w:val="32"/>
          <w:cs/>
        </w:rPr>
        <w:t>และหรือเขียนวงกลมล้อมรอบ [  ]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 ที่ตรงกับความเป็นจริงของท่านมากที่สุด</w:t>
      </w:r>
    </w:p>
    <w:p w:rsidR="000679CF" w:rsidRPr="00591755" w:rsidRDefault="000D5A35" w:rsidP="000679CF">
      <w:pPr>
        <w:ind w:left="-284" w:firstLine="1004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-234950</wp:posOffset>
                </wp:positionH>
                <wp:positionV relativeFrom="paragraph">
                  <wp:posOffset>213360</wp:posOffset>
                </wp:positionV>
                <wp:extent cx="6059805" cy="393065"/>
                <wp:effectExtent l="12700" t="13335" r="13970" b="12700"/>
                <wp:wrapNone/>
                <wp:docPr id="5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59805" cy="393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9CF" w:rsidRPr="00591755" w:rsidRDefault="000679CF" w:rsidP="000679CF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9175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ตอนที่ 1 ข้อมูลทั่วไป</w:t>
                            </w:r>
                          </w:p>
                          <w:p w:rsidR="000679CF" w:rsidRDefault="000679CF" w:rsidP="000679C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-18.5pt;margin-top:16.8pt;width:477.15pt;height:30.9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">
                <v:textbox>
                  <w:txbxContent>
                    <w:p w:rsidR="000679CF" w:rsidRPr="00591755" w:rsidRDefault="000679CF" w:rsidP="000679CF">
                      <w:pPr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59175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ตอนที่ 1 ข้อมูลทั่วไป</w:t>
                      </w:r>
                    </w:p>
                    <w:p w:rsidR="000679CF" w:rsidRDefault="000679CF" w:rsidP="000679CF"/>
                  </w:txbxContent>
                </v:textbox>
              </v:shape>
            </w:pict>
          </mc:Fallback>
        </mc:AlternateContent>
      </w:r>
    </w:p>
    <w:p w:rsidR="000679CF" w:rsidRPr="00591755" w:rsidRDefault="000679CF" w:rsidP="000679CF">
      <w:pPr>
        <w:spacing w:before="240"/>
        <w:rPr>
          <w:rFonts w:ascii="TH SarabunPSK" w:hAnsi="TH SarabunPSK" w:cs="TH SarabunPSK"/>
          <w:b/>
          <w:bCs/>
          <w:sz w:val="32"/>
          <w:szCs w:val="32"/>
        </w:rPr>
      </w:pPr>
    </w:p>
    <w:p w:rsidR="000679CF" w:rsidRPr="00591755" w:rsidRDefault="00A24BD6" w:rsidP="007D3D44">
      <w:pPr>
        <w:pStyle w:val="ListParagraph"/>
        <w:numPr>
          <w:ilvl w:val="0"/>
          <w:numId w:val="1"/>
        </w:numPr>
        <w:spacing w:line="276" w:lineRule="auto"/>
        <w:ind w:left="0" w:hanging="426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ชื่อสถานศึกษา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 xml:space="preserve"> : </w:t>
      </w:r>
      <w:r w:rsidRPr="00591755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</w:t>
      </w:r>
      <w:r w:rsidR="00FB20F2" w:rsidRPr="00591755">
        <w:rPr>
          <w:rFonts w:ascii="TH SarabunPSK" w:hAnsi="TH SarabunPSK" w:cs="TH SarabunPSK"/>
          <w:sz w:val="32"/>
          <w:szCs w:val="32"/>
          <w:cs/>
        </w:rPr>
        <w:t>......................</w:t>
      </w:r>
    </w:p>
    <w:p w:rsidR="00A24BD6" w:rsidRPr="00591755" w:rsidRDefault="00A24BD6" w:rsidP="00A24BD6">
      <w:pPr>
        <w:pStyle w:val="ListParagraph"/>
        <w:spacing w:line="276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วิทยาเขต : …………………………………………………………………………………………………………………</w:t>
      </w:r>
      <w:r w:rsidR="00FB20F2" w:rsidRPr="00591755">
        <w:rPr>
          <w:rFonts w:ascii="TH SarabunPSK" w:hAnsi="TH SarabunPSK" w:cs="TH SarabunPSK"/>
          <w:b/>
          <w:bCs/>
          <w:sz w:val="32"/>
          <w:szCs w:val="32"/>
          <w:cs/>
        </w:rPr>
        <w:t>...</w:t>
      </w:r>
    </w:p>
    <w:p w:rsidR="00A24BD6" w:rsidRPr="00591755" w:rsidRDefault="00A24BD6" w:rsidP="00A24BD6">
      <w:pPr>
        <w:pStyle w:val="ListParagraph"/>
        <w:spacing w:line="276" w:lineRule="auto"/>
        <w:ind w:left="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คณะ : ……………………………………………………… สาขาวิชา : …………………………………………………</w:t>
      </w:r>
    </w:p>
    <w:p w:rsidR="000679CF" w:rsidRPr="00591755" w:rsidRDefault="00177A48" w:rsidP="007D3D44">
      <w:pPr>
        <w:pStyle w:val="ListParagraph"/>
        <w:numPr>
          <w:ilvl w:val="0"/>
          <w:numId w:val="1"/>
        </w:numPr>
        <w:spacing w:line="276" w:lineRule="auto"/>
        <w:ind w:left="0" w:hanging="426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คำนำหน้าชื่อ นาย/นางสาว/นาง/อื่นๆ(ระบุ) ............................................................................</w:t>
      </w: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br/>
      </w:r>
      <w:r w:rsidR="000679CF" w:rsidRPr="00591755">
        <w:rPr>
          <w:rFonts w:ascii="TH SarabunPSK" w:hAnsi="TH SarabunPSK" w:cs="TH SarabunPSK"/>
          <w:b/>
          <w:bCs/>
          <w:sz w:val="32"/>
          <w:szCs w:val="32"/>
          <w:cs/>
        </w:rPr>
        <w:t>ชื่อ: …………………………………</w:t>
      </w:r>
      <w:r w:rsidR="00A24BD6" w:rsidRPr="00591755">
        <w:rPr>
          <w:rFonts w:ascii="TH SarabunPSK" w:hAnsi="TH SarabunPSK" w:cs="TH SarabunPSK"/>
          <w:b/>
          <w:bCs/>
          <w:sz w:val="32"/>
          <w:szCs w:val="32"/>
          <w:cs/>
        </w:rPr>
        <w:t>……….</w:t>
      </w:r>
      <w:r w:rsidR="000679CF" w:rsidRPr="00591755">
        <w:rPr>
          <w:rFonts w:ascii="TH SarabunPSK" w:hAnsi="TH SarabunPSK" w:cs="TH SarabunPSK"/>
          <w:b/>
          <w:bCs/>
          <w:sz w:val="32"/>
          <w:szCs w:val="32"/>
          <w:cs/>
        </w:rPr>
        <w:t>…………</w:t>
      </w:r>
      <w:r w:rsidR="00A24BD6" w:rsidRPr="00591755">
        <w:rPr>
          <w:rFonts w:ascii="TH SarabunPSK" w:hAnsi="TH SarabunPSK" w:cs="TH SarabunPSK"/>
          <w:b/>
          <w:bCs/>
          <w:sz w:val="32"/>
          <w:szCs w:val="32"/>
          <w:cs/>
        </w:rPr>
        <w:t xml:space="preserve">นามสกุล : </w:t>
      </w:r>
      <w:r w:rsidR="00FB20F2" w:rsidRPr="00591755">
        <w:rPr>
          <w:rFonts w:ascii="TH SarabunPSK" w:hAnsi="TH SarabunPSK" w:cs="TH SarabunPSK"/>
          <w:b/>
          <w:bCs/>
          <w:sz w:val="32"/>
          <w:szCs w:val="32"/>
          <w:cs/>
        </w:rPr>
        <w:t>…………………………………………………………</w:t>
      </w:r>
    </w:p>
    <w:p w:rsidR="000679CF" w:rsidRPr="00591755" w:rsidRDefault="000679CF" w:rsidP="007D3D44">
      <w:pPr>
        <w:pStyle w:val="ListParagraph"/>
        <w:numPr>
          <w:ilvl w:val="0"/>
          <w:numId w:val="1"/>
        </w:numPr>
        <w:spacing w:line="276" w:lineRule="auto"/>
        <w:ind w:left="0" w:hanging="426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เลขประจำตัวประชาชน : </w:t>
      </w:r>
      <w:r w:rsidRPr="00591755">
        <w:rPr>
          <w:rFonts w:ascii="TH SarabunPSK" w:hAnsi="TH SarabunPSK" w:cs="TH SarabunPSK"/>
          <w:sz w:val="32"/>
          <w:szCs w:val="32"/>
        </w:rPr>
        <w:sym w:font="Wingdings" w:char="F071"/>
      </w: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591755">
        <w:rPr>
          <w:rFonts w:ascii="TH SarabunPSK" w:hAnsi="TH SarabunPSK" w:cs="TH SarabunPSK"/>
          <w:sz w:val="32"/>
          <w:szCs w:val="32"/>
        </w:rPr>
        <w:sym w:font="Wingdings" w:char="F071"/>
      </w:r>
      <w:r w:rsidRPr="00591755">
        <w:rPr>
          <w:rFonts w:ascii="TH SarabunPSK" w:hAnsi="TH SarabunPSK" w:cs="TH SarabunPSK"/>
          <w:sz w:val="32"/>
          <w:szCs w:val="32"/>
        </w:rPr>
        <w:sym w:font="Wingdings" w:char="F071"/>
      </w:r>
      <w:r w:rsidRPr="00591755">
        <w:rPr>
          <w:rFonts w:ascii="TH SarabunPSK" w:hAnsi="TH SarabunPSK" w:cs="TH SarabunPSK"/>
          <w:sz w:val="32"/>
          <w:szCs w:val="32"/>
        </w:rPr>
        <w:sym w:font="Wingdings" w:char="F071"/>
      </w:r>
      <w:r w:rsidRPr="00591755">
        <w:rPr>
          <w:rFonts w:ascii="TH SarabunPSK" w:hAnsi="TH SarabunPSK" w:cs="TH SarabunPSK"/>
          <w:sz w:val="32"/>
          <w:szCs w:val="32"/>
        </w:rPr>
        <w:sym w:font="Wingdings" w:char="F071"/>
      </w: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591755">
        <w:rPr>
          <w:rFonts w:ascii="TH SarabunPSK" w:hAnsi="TH SarabunPSK" w:cs="TH SarabunPSK"/>
          <w:sz w:val="32"/>
          <w:szCs w:val="32"/>
        </w:rPr>
        <w:sym w:font="Wingdings" w:char="F071"/>
      </w:r>
      <w:r w:rsidRPr="00591755">
        <w:rPr>
          <w:rFonts w:ascii="TH SarabunPSK" w:hAnsi="TH SarabunPSK" w:cs="TH SarabunPSK"/>
          <w:sz w:val="32"/>
          <w:szCs w:val="32"/>
        </w:rPr>
        <w:sym w:font="Wingdings" w:char="F071"/>
      </w:r>
      <w:r w:rsidRPr="00591755">
        <w:rPr>
          <w:rFonts w:ascii="TH SarabunPSK" w:hAnsi="TH SarabunPSK" w:cs="TH SarabunPSK"/>
          <w:sz w:val="32"/>
          <w:szCs w:val="32"/>
        </w:rPr>
        <w:sym w:font="Wingdings" w:char="F071"/>
      </w:r>
      <w:r w:rsidRPr="00591755">
        <w:rPr>
          <w:rFonts w:ascii="TH SarabunPSK" w:hAnsi="TH SarabunPSK" w:cs="TH SarabunPSK"/>
          <w:sz w:val="32"/>
          <w:szCs w:val="32"/>
        </w:rPr>
        <w:sym w:font="Wingdings" w:char="F071"/>
      </w:r>
      <w:r w:rsidRPr="00591755">
        <w:rPr>
          <w:rFonts w:ascii="TH SarabunPSK" w:hAnsi="TH SarabunPSK" w:cs="TH SarabunPSK"/>
          <w:sz w:val="32"/>
          <w:szCs w:val="32"/>
        </w:rPr>
        <w:sym w:font="Wingdings" w:char="F071"/>
      </w: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591755">
        <w:rPr>
          <w:rFonts w:ascii="TH SarabunPSK" w:hAnsi="TH SarabunPSK" w:cs="TH SarabunPSK"/>
          <w:sz w:val="32"/>
          <w:szCs w:val="32"/>
        </w:rPr>
        <w:sym w:font="Wingdings" w:char="F071"/>
      </w:r>
      <w:r w:rsidRPr="00591755">
        <w:rPr>
          <w:rFonts w:ascii="TH SarabunPSK" w:hAnsi="TH SarabunPSK" w:cs="TH SarabunPSK"/>
          <w:sz w:val="32"/>
          <w:szCs w:val="32"/>
        </w:rPr>
        <w:sym w:font="Wingdings" w:char="F071"/>
      </w: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-</w:t>
      </w:r>
      <w:r w:rsidRPr="00591755">
        <w:rPr>
          <w:rFonts w:ascii="TH SarabunPSK" w:hAnsi="TH SarabunPSK" w:cs="TH SarabunPSK"/>
          <w:sz w:val="32"/>
          <w:szCs w:val="32"/>
        </w:rPr>
        <w:sym w:font="Wingdings" w:char="F071"/>
      </w: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                                                   เลขประจำตัวนิสิต/นักศึกษา : </w:t>
      </w:r>
      <w:r w:rsidR="003613C8" w:rsidRPr="00591755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</w:t>
      </w:r>
    </w:p>
    <w:p w:rsidR="000679CF" w:rsidRPr="00591755" w:rsidRDefault="000679CF" w:rsidP="007D3D44">
      <w:pPr>
        <w:pStyle w:val="ListParagraph"/>
        <w:numPr>
          <w:ilvl w:val="0"/>
          <w:numId w:val="1"/>
        </w:numPr>
        <w:spacing w:line="276" w:lineRule="auto"/>
        <w:ind w:left="0" w:hanging="426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 xml:space="preserve">ที่อยู่ปัจจุบัน </w:t>
      </w:r>
      <w:bookmarkStart w:id="0" w:name="OLE_LINK33"/>
      <w:bookmarkStart w:id="1" w:name="OLE_LINK34"/>
      <w:bookmarkStart w:id="2" w:name="OLE_LINK35"/>
      <w:r w:rsidRPr="00591755">
        <w:rPr>
          <w:rFonts w:ascii="TH SarabunPSK" w:hAnsi="TH SarabunPSK" w:cs="TH SarabunPSK"/>
          <w:sz w:val="32"/>
          <w:szCs w:val="32"/>
          <w:cs/>
        </w:rPr>
        <w:t xml:space="preserve">เลขที่................... </w:t>
      </w:r>
      <w:r w:rsidR="00FB20F2" w:rsidRPr="00591755">
        <w:rPr>
          <w:rFonts w:ascii="TH SarabunPSK" w:hAnsi="TH SarabunPSK" w:cs="TH SarabunPSK"/>
          <w:sz w:val="32"/>
          <w:szCs w:val="32"/>
          <w:cs/>
        </w:rPr>
        <w:t>ชื่อที่อยู่...........................................</w:t>
      </w:r>
      <w:r w:rsidRPr="00591755">
        <w:rPr>
          <w:rFonts w:ascii="TH SarabunPSK" w:hAnsi="TH SarabunPSK" w:cs="TH SarabunPSK"/>
          <w:sz w:val="32"/>
          <w:szCs w:val="32"/>
          <w:cs/>
        </w:rPr>
        <w:t>หมู่ที่.....................ถนน............</w:t>
      </w:r>
      <w:r w:rsidR="00FB20F2" w:rsidRPr="00591755">
        <w:rPr>
          <w:rFonts w:ascii="TH SarabunPSK" w:hAnsi="TH SarabunPSK" w:cs="TH SarabunPSK"/>
          <w:sz w:val="32"/>
          <w:szCs w:val="32"/>
          <w:cs/>
        </w:rPr>
        <w:t>.........</w:t>
      </w:r>
      <w:r w:rsidR="00FB20F2" w:rsidRPr="00591755">
        <w:rPr>
          <w:rFonts w:ascii="TH SarabunPSK" w:hAnsi="TH SarabunPSK" w:cs="TH SarabunPSK"/>
          <w:sz w:val="32"/>
          <w:szCs w:val="32"/>
          <w:cs/>
        </w:rPr>
        <w:br/>
      </w:r>
      <w:r w:rsidRPr="00591755">
        <w:rPr>
          <w:rFonts w:ascii="TH SarabunPSK" w:hAnsi="TH SarabunPSK" w:cs="TH SarabunPSK"/>
          <w:sz w:val="32"/>
          <w:szCs w:val="32"/>
          <w:cs/>
        </w:rPr>
        <w:t>ตำบล......................</w:t>
      </w:r>
      <w:r w:rsidR="00A24BD6" w:rsidRPr="00591755">
        <w:rPr>
          <w:rFonts w:ascii="TH SarabunPSK" w:hAnsi="TH SarabunPSK" w:cs="TH SarabunPSK"/>
          <w:sz w:val="32"/>
          <w:szCs w:val="32"/>
          <w:cs/>
        </w:rPr>
        <w:t>.......................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 อำเภอ/เขต......................จังหวัด..................</w:t>
      </w:r>
      <w:r w:rsidR="00FB20F2" w:rsidRPr="00591755">
        <w:rPr>
          <w:rFonts w:ascii="TH SarabunPSK" w:hAnsi="TH SarabunPSK" w:cs="TH SarabunPSK"/>
          <w:sz w:val="32"/>
          <w:szCs w:val="32"/>
          <w:cs/>
        </w:rPr>
        <w:t>..........................</w:t>
      </w:r>
      <w:r w:rsidRPr="00591755">
        <w:rPr>
          <w:rFonts w:ascii="TH SarabunPSK" w:hAnsi="TH SarabunPSK" w:cs="TH SarabunPSK"/>
          <w:sz w:val="32"/>
          <w:szCs w:val="32"/>
          <w:cs/>
        </w:rPr>
        <w:t>............</w:t>
      </w:r>
      <w:r w:rsidR="00FB20F2" w:rsidRPr="00591755">
        <w:rPr>
          <w:rFonts w:ascii="TH SarabunPSK" w:hAnsi="TH SarabunPSK" w:cs="TH SarabunPSK"/>
          <w:sz w:val="32"/>
          <w:szCs w:val="32"/>
          <w:cs/>
        </w:rPr>
        <w:br/>
      </w:r>
      <w:r w:rsidRPr="00591755">
        <w:rPr>
          <w:rFonts w:ascii="TH SarabunPSK" w:hAnsi="TH SarabunPSK" w:cs="TH SarabunPSK"/>
          <w:sz w:val="32"/>
          <w:szCs w:val="32"/>
          <w:cs/>
        </w:rPr>
        <w:t>รหัสไปรษณีย์.................</w:t>
      </w:r>
      <w:r w:rsidR="00FB20F2" w:rsidRPr="00591755">
        <w:rPr>
          <w:rFonts w:ascii="TH SarabunPSK" w:hAnsi="TH SarabunPSK" w:cs="TH SarabunPSK"/>
          <w:sz w:val="32"/>
          <w:szCs w:val="32"/>
          <w:cs/>
        </w:rPr>
        <w:t>....</w:t>
      </w:r>
      <w:r w:rsidRPr="00591755">
        <w:rPr>
          <w:rFonts w:ascii="TH SarabunPSK" w:hAnsi="TH SarabunPSK" w:cs="TH SarabunPSK"/>
          <w:sz w:val="32"/>
          <w:szCs w:val="32"/>
          <w:cs/>
        </w:rPr>
        <w:t>...โทรศัพท์...........................</w:t>
      </w:r>
      <w:r w:rsidR="00A24BD6" w:rsidRPr="00591755">
        <w:rPr>
          <w:rFonts w:ascii="TH SarabunPSK" w:hAnsi="TH SarabunPSK" w:cs="TH SarabunPSK"/>
          <w:sz w:val="32"/>
          <w:szCs w:val="32"/>
          <w:cs/>
        </w:rPr>
        <w:t>.</w:t>
      </w:r>
      <w:r w:rsidR="00FB20F2" w:rsidRPr="00591755">
        <w:rPr>
          <w:rFonts w:ascii="TH SarabunPSK" w:hAnsi="TH SarabunPSK" w:cs="TH SarabunPSK"/>
          <w:sz w:val="32"/>
          <w:szCs w:val="32"/>
          <w:cs/>
        </w:rPr>
        <w:t>...........</w:t>
      </w:r>
      <w:r w:rsidR="00A24BD6" w:rsidRPr="00591755">
        <w:rPr>
          <w:rFonts w:ascii="TH SarabunPSK" w:hAnsi="TH SarabunPSK" w:cs="TH SarabunPSK"/>
          <w:sz w:val="32"/>
          <w:szCs w:val="32"/>
          <w:cs/>
        </w:rPr>
        <w:t>..</w:t>
      </w:r>
      <w:r w:rsidR="00FB20F2" w:rsidRPr="00591755">
        <w:rPr>
          <w:rFonts w:ascii="TH SarabunPSK" w:hAnsi="TH SarabunPSK" w:cs="TH SarabunPSK"/>
          <w:sz w:val="32"/>
          <w:szCs w:val="32"/>
          <w:cs/>
        </w:rPr>
        <w:t>...โทรสาร...............................................อีเมล…..</w:t>
      </w:r>
      <w:r w:rsidRPr="00591755">
        <w:rPr>
          <w:rFonts w:ascii="TH SarabunPSK" w:hAnsi="TH SarabunPSK" w:cs="TH SarabunPSK"/>
          <w:sz w:val="32"/>
          <w:szCs w:val="32"/>
          <w:cs/>
        </w:rPr>
        <w:t>.............................................................</w:t>
      </w:r>
      <w:r w:rsidR="00FB20F2" w:rsidRPr="00591755">
        <w:rPr>
          <w:rFonts w:ascii="TH SarabunPSK" w:hAnsi="TH SarabunPSK" w:cs="TH SarabunPSK"/>
          <w:sz w:val="32"/>
          <w:szCs w:val="32"/>
          <w:cs/>
        </w:rPr>
        <w:t>............................................................</w:t>
      </w:r>
      <w:r w:rsidR="00177A48" w:rsidRPr="00591755">
        <w:rPr>
          <w:rFonts w:ascii="TH SarabunPSK" w:hAnsi="TH SarabunPSK" w:cs="TH SarabunPSK"/>
          <w:sz w:val="32"/>
          <w:szCs w:val="32"/>
          <w:cs/>
        </w:rPr>
        <w:t>...........................</w:t>
      </w: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</w:t>
      </w:r>
      <w:bookmarkEnd w:id="0"/>
      <w:bookmarkEnd w:id="1"/>
      <w:bookmarkEnd w:id="2"/>
    </w:p>
    <w:p w:rsidR="000679CF" w:rsidRPr="00591755" w:rsidRDefault="000679CF" w:rsidP="007D3D44">
      <w:pPr>
        <w:pStyle w:val="ListParagraph"/>
        <w:numPr>
          <w:ilvl w:val="0"/>
          <w:numId w:val="1"/>
        </w:numPr>
        <w:spacing w:line="276" w:lineRule="auto"/>
        <w:ind w:left="0" w:hanging="426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ภูมิลำเนาอยู่ : </w:t>
      </w:r>
      <w:r w:rsidRPr="00591755">
        <w:rPr>
          <w:rFonts w:ascii="TH SarabunPSK" w:hAnsi="TH SarabunPSK" w:cs="TH SarabunPSK"/>
          <w:sz w:val="32"/>
          <w:szCs w:val="32"/>
          <w:cs/>
        </w:rPr>
        <w:t>จังหวัด</w:t>
      </w: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…………………..................................................................………………………</w:t>
      </w:r>
    </w:p>
    <w:p w:rsidR="007D3D44" w:rsidRPr="00591755" w:rsidRDefault="007D3D44" w:rsidP="007D3D44">
      <w:pPr>
        <w:pStyle w:val="ListParagraph"/>
        <w:numPr>
          <w:ilvl w:val="0"/>
          <w:numId w:val="1"/>
        </w:numPr>
        <w:spacing w:after="360"/>
        <w:ind w:left="0" w:hanging="426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สถานะการเกณฑ์ทหารปัจจุบัน (เฉพาะเพศชาย)</w:t>
      </w:r>
    </w:p>
    <w:p w:rsidR="007D3D44" w:rsidRPr="00591755" w:rsidRDefault="007D3D44" w:rsidP="007D3D44">
      <w:pPr>
        <w:pStyle w:val="ListParagraph"/>
        <w:ind w:left="142" w:hanging="142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</w:t>
      </w:r>
      <w:r w:rsidRPr="00591755">
        <w:rPr>
          <w:rFonts w:ascii="TH SarabunPSK" w:hAnsi="TH SarabunPSK" w:cs="TH SarabunPSK"/>
          <w:sz w:val="32"/>
          <w:szCs w:val="32"/>
          <w:cs/>
        </w:rPr>
        <w:t>] อยู่ในช่วงผ่อนผันเกณฑ์ทหาร หรือได้รับการยกเว้น หรือผ่านการเกณฑ์ทหารแล้ว</w:t>
      </w:r>
      <w:r w:rsidRPr="00591755">
        <w:rPr>
          <w:rFonts w:ascii="TH SarabunPSK" w:hAnsi="TH SarabunPSK" w:cs="TH SarabunPSK"/>
          <w:sz w:val="32"/>
          <w:szCs w:val="32"/>
          <w:cs/>
        </w:rPr>
        <w:tab/>
      </w:r>
    </w:p>
    <w:p w:rsidR="007D3D44" w:rsidRPr="00591755" w:rsidRDefault="007D3D44" w:rsidP="007D3D44">
      <w:pPr>
        <w:pStyle w:val="ListParagraph"/>
        <w:ind w:left="142" w:hanging="142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1</w:t>
      </w:r>
      <w:r w:rsidRPr="00591755">
        <w:rPr>
          <w:rFonts w:ascii="TH SarabunPSK" w:hAnsi="TH SarabunPSK" w:cs="TH SarabunPSK"/>
          <w:sz w:val="32"/>
          <w:szCs w:val="32"/>
          <w:cs/>
        </w:rPr>
        <w:t>] อยู่ในระหว่างการเป็นทหารเกณฑ์</w:t>
      </w:r>
    </w:p>
    <w:p w:rsidR="007D3D44" w:rsidRPr="00591755" w:rsidRDefault="007D3D44" w:rsidP="002B280F">
      <w:pPr>
        <w:pStyle w:val="ListParagraph"/>
        <w:numPr>
          <w:ilvl w:val="0"/>
          <w:numId w:val="1"/>
        </w:numPr>
        <w:spacing w:after="360"/>
        <w:ind w:left="0" w:hanging="426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สถานะการเป็นนักบวชปัจจุบัน</w:t>
      </w:r>
    </w:p>
    <w:p w:rsidR="007D3D44" w:rsidRPr="00591755" w:rsidRDefault="007D3D44" w:rsidP="007D3D44">
      <w:pPr>
        <w:pStyle w:val="ListParagraph"/>
        <w:ind w:left="-284" w:firstLine="284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1</w:t>
      </w:r>
      <w:r w:rsidRPr="00591755">
        <w:rPr>
          <w:rFonts w:ascii="TH SarabunPSK" w:hAnsi="TH SarabunPSK" w:cs="TH SarabunPSK"/>
          <w:sz w:val="32"/>
          <w:szCs w:val="32"/>
          <w:cs/>
        </w:rPr>
        <w:t>] ไม่ได้เป็นนักบวช</w:t>
      </w:r>
      <w:r w:rsidRPr="00591755">
        <w:rPr>
          <w:rFonts w:ascii="TH SarabunPSK" w:hAnsi="TH SarabunPSK" w:cs="TH SarabunPSK"/>
          <w:sz w:val="32"/>
          <w:szCs w:val="32"/>
        </w:rPr>
        <w:tab/>
      </w:r>
      <w:r w:rsidRPr="00591755">
        <w:rPr>
          <w:rFonts w:ascii="TH SarabunPSK" w:hAnsi="TH SarabunPSK" w:cs="TH SarabunPSK"/>
          <w:sz w:val="32"/>
          <w:szCs w:val="32"/>
        </w:rPr>
        <w:tab/>
      </w:r>
      <w:r w:rsidRPr="00591755">
        <w:rPr>
          <w:rFonts w:ascii="TH SarabunPSK" w:hAnsi="TH SarabunPSK" w:cs="TH SarabunPSK"/>
          <w:sz w:val="32"/>
          <w:szCs w:val="32"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ab/>
      </w:r>
      <w:r w:rsidRPr="00591755">
        <w:rPr>
          <w:rFonts w:ascii="TH SarabunPSK" w:hAnsi="TH SarabunPSK" w:cs="TH SarabunPSK"/>
          <w:sz w:val="32"/>
          <w:szCs w:val="32"/>
        </w:rPr>
        <w:tab/>
      </w:r>
    </w:p>
    <w:p w:rsidR="007D3D44" w:rsidRPr="00591755" w:rsidRDefault="007D3D44" w:rsidP="007D3D44">
      <w:pPr>
        <w:pStyle w:val="ListParagraph"/>
        <w:ind w:left="-284" w:firstLine="284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2</w:t>
      </w:r>
      <w:r w:rsidRPr="00591755">
        <w:rPr>
          <w:rFonts w:ascii="TH SarabunPSK" w:hAnsi="TH SarabunPSK" w:cs="TH SarabunPSK"/>
          <w:sz w:val="32"/>
          <w:szCs w:val="32"/>
          <w:cs/>
        </w:rPr>
        <w:t>] อยู่ในระหว่างการเป็นนักบวช ระยะเวลาถึงกำหนดลาสิกขา น้อยกว่า 3 เดือน</w:t>
      </w:r>
    </w:p>
    <w:p w:rsidR="007D3D44" w:rsidRPr="00591755" w:rsidRDefault="007D3D44" w:rsidP="007D3D44">
      <w:pPr>
        <w:pStyle w:val="ListParagraph"/>
        <w:ind w:left="-284" w:firstLine="284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3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อยู่ในระหว่างการเป็นนักบวช ระยะเวลาถึงกำหนดลาสิกขา 4 เดือน - 1 ปี </w:t>
      </w:r>
    </w:p>
    <w:p w:rsidR="007D3D44" w:rsidRPr="00591755" w:rsidRDefault="007D3D44" w:rsidP="007D3D44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4</w:t>
      </w:r>
      <w:r w:rsidRPr="00591755">
        <w:rPr>
          <w:rFonts w:ascii="TH SarabunPSK" w:hAnsi="TH SarabunPSK" w:cs="TH SarabunPSK"/>
          <w:sz w:val="32"/>
          <w:szCs w:val="32"/>
          <w:cs/>
        </w:rPr>
        <w:t>] อยู่ในระหว่างการเป็นนักบวช ระยะเวลาถึงกำหนดลาสิกขา มากกว่า 1 ปี</w:t>
      </w:r>
    </w:p>
    <w:p w:rsidR="00591755" w:rsidRDefault="007D3D44" w:rsidP="007D3D44">
      <w:pPr>
        <w:pStyle w:val="ListParagraph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5</w:t>
      </w:r>
      <w:r w:rsidRPr="00591755">
        <w:rPr>
          <w:rFonts w:ascii="TH SarabunPSK" w:hAnsi="TH SarabunPSK" w:cs="TH SarabunPSK"/>
          <w:sz w:val="32"/>
          <w:szCs w:val="32"/>
          <w:cs/>
        </w:rPr>
        <w:t>] อยู่ในระหว่างการเป็นนักบวช ระยะเวลาถึงกำหนดลาสิกขา ไม่มีกำหนด</w:t>
      </w:r>
    </w:p>
    <w:p w:rsidR="00591755" w:rsidRDefault="00591755">
      <w:pPr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br w:type="page"/>
      </w:r>
    </w:p>
    <w:p w:rsidR="000679CF" w:rsidRPr="00591755" w:rsidRDefault="000679CF" w:rsidP="002B280F">
      <w:pPr>
        <w:pStyle w:val="ListParagraph"/>
        <w:numPr>
          <w:ilvl w:val="0"/>
          <w:numId w:val="1"/>
        </w:numPr>
        <w:spacing w:line="276" w:lineRule="auto"/>
        <w:ind w:left="0" w:hanging="426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สถานภาพการทำงานปัจจุบัน</w:t>
      </w:r>
    </w:p>
    <w:p w:rsidR="000679CF" w:rsidRPr="00591755" w:rsidRDefault="00177A48" w:rsidP="000679CF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  <w:bookmarkStart w:id="3" w:name="OLE_LINK6"/>
      <w:bookmarkStart w:id="4" w:name="OLE_LINK7"/>
      <w:bookmarkStart w:id="5" w:name="OLE_LINK8"/>
      <w:bookmarkStart w:id="6" w:name="OLE_LINK9"/>
      <w:bookmarkStart w:id="7" w:name="OLE_LINK10"/>
      <w:bookmarkStart w:id="8" w:name="OLE_LINK11"/>
      <w:bookmarkStart w:id="9" w:name="OLE_LINK12"/>
      <w:bookmarkStart w:id="10" w:name="OLE_LINK13"/>
      <w:r w:rsidRPr="00591755">
        <w:rPr>
          <w:rFonts w:ascii="TH SarabunPSK" w:hAnsi="TH SarabunPSK" w:cs="TH SarabunPSK"/>
          <w:sz w:val="32"/>
          <w:szCs w:val="32"/>
          <w:cs/>
        </w:rPr>
        <w:t xml:space="preserve">[ </w:t>
      </w:r>
      <w:r w:rsidRPr="00591755">
        <w:rPr>
          <w:rFonts w:ascii="TH SarabunPSK" w:hAnsi="TH SarabunPSK" w:cs="TH SarabunPSK"/>
          <w:sz w:val="32"/>
          <w:szCs w:val="32"/>
        </w:rPr>
        <w:t xml:space="preserve">1 </w:t>
      </w:r>
      <w:r w:rsidR="003613C8"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  <w:r w:rsidR="003613C8" w:rsidRPr="00591755">
        <w:rPr>
          <w:rFonts w:ascii="TH SarabunPSK" w:hAnsi="TH SarabunPSK" w:cs="TH SarabunPSK"/>
          <w:sz w:val="32"/>
          <w:szCs w:val="32"/>
          <w:cs/>
        </w:rPr>
        <w:t>ไม่มีงานทำก่อนการศึกษา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 มีงานทำหลังจบการศึกษา</w:t>
      </w:r>
    </w:p>
    <w:p w:rsidR="000679CF" w:rsidRPr="00591755" w:rsidRDefault="00177A48" w:rsidP="000679CF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 xml:space="preserve">[ </w:t>
      </w:r>
      <w:r w:rsidRPr="00591755">
        <w:rPr>
          <w:rFonts w:ascii="TH SarabunPSK" w:hAnsi="TH SarabunPSK" w:cs="TH SarabunPSK"/>
          <w:sz w:val="32"/>
          <w:szCs w:val="32"/>
        </w:rPr>
        <w:t xml:space="preserve">2 </w:t>
      </w:r>
      <w:r w:rsidRPr="00591755">
        <w:rPr>
          <w:rFonts w:ascii="TH SarabunPSK" w:hAnsi="TH SarabunPSK" w:cs="TH SarabunPSK"/>
          <w:sz w:val="32"/>
          <w:szCs w:val="32"/>
          <w:cs/>
        </w:rPr>
        <w:t>]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91755">
        <w:rPr>
          <w:rFonts w:ascii="TH SarabunPSK" w:hAnsi="TH SarabunPSK" w:cs="TH SarabunPSK"/>
          <w:sz w:val="32"/>
          <w:szCs w:val="32"/>
          <w:cs/>
        </w:rPr>
        <w:t>ไม่มีงานทำก่อนการศึกษา มีงานทำหลังจบการศึกษาและกำลังศึกษาต่อ</w:t>
      </w:r>
    </w:p>
    <w:p w:rsidR="000679CF" w:rsidRPr="00591755" w:rsidRDefault="00177A48" w:rsidP="000679CF">
      <w:pPr>
        <w:pStyle w:val="ListParagraph"/>
        <w:spacing w:after="360"/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 xml:space="preserve">[ </w:t>
      </w:r>
      <w:r w:rsidRPr="00591755">
        <w:rPr>
          <w:rFonts w:ascii="TH SarabunPSK" w:hAnsi="TH SarabunPSK" w:cs="TH SarabunPSK"/>
          <w:sz w:val="32"/>
          <w:szCs w:val="32"/>
        </w:rPr>
        <w:t xml:space="preserve">3 </w:t>
      </w:r>
      <w:r w:rsidRPr="00591755">
        <w:rPr>
          <w:rFonts w:ascii="TH SarabunPSK" w:hAnsi="TH SarabunPSK" w:cs="TH SarabunPSK"/>
          <w:sz w:val="32"/>
          <w:szCs w:val="32"/>
          <w:cs/>
        </w:rPr>
        <w:t>]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91755">
        <w:rPr>
          <w:rFonts w:ascii="TH SarabunPSK" w:hAnsi="TH SarabunPSK" w:cs="TH SarabunPSK"/>
          <w:sz w:val="32"/>
          <w:szCs w:val="32"/>
          <w:cs/>
        </w:rPr>
        <w:t>ยังไม่มีงานทำ</w:t>
      </w:r>
      <w:r w:rsidR="003613C8" w:rsidRPr="00591755">
        <w:rPr>
          <w:rFonts w:ascii="TH SarabunPSK" w:hAnsi="TH SarabunPSK" w:cs="TH SarabunPSK"/>
          <w:sz w:val="32"/>
          <w:szCs w:val="32"/>
          <w:cs/>
        </w:rPr>
        <w:t xml:space="preserve"> (ข้ามไปตอบตอนที่ 3)</w:t>
      </w:r>
    </w:p>
    <w:p w:rsidR="00177A48" w:rsidRPr="00591755" w:rsidRDefault="00177A48" w:rsidP="000679CF">
      <w:pPr>
        <w:pStyle w:val="ListParagraph"/>
        <w:spacing w:after="360"/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 xml:space="preserve">[ </w:t>
      </w:r>
      <w:r w:rsidRPr="00591755">
        <w:rPr>
          <w:rFonts w:ascii="TH SarabunPSK" w:hAnsi="TH SarabunPSK" w:cs="TH SarabunPSK"/>
          <w:sz w:val="32"/>
          <w:szCs w:val="32"/>
        </w:rPr>
        <w:t xml:space="preserve">4 </w:t>
      </w:r>
      <w:r w:rsidRPr="00591755">
        <w:rPr>
          <w:rFonts w:ascii="TH SarabunPSK" w:hAnsi="TH SarabunPSK" w:cs="TH SarabunPSK"/>
          <w:sz w:val="32"/>
          <w:szCs w:val="32"/>
          <w:cs/>
        </w:rPr>
        <w:t>] ยังไม่มีงานทำ และกำลังศึกษาต่อ</w:t>
      </w:r>
      <w:r w:rsidR="003613C8" w:rsidRPr="00591755">
        <w:rPr>
          <w:rFonts w:ascii="TH SarabunPSK" w:hAnsi="TH SarabunPSK" w:cs="TH SarabunPSK"/>
          <w:sz w:val="32"/>
          <w:szCs w:val="32"/>
          <w:cs/>
        </w:rPr>
        <w:t xml:space="preserve"> </w:t>
      </w:r>
      <w:bookmarkStart w:id="11" w:name="OLE_LINK80"/>
      <w:bookmarkStart w:id="12" w:name="OLE_LINK81"/>
      <w:bookmarkStart w:id="13" w:name="OLE_LINK82"/>
      <w:bookmarkStart w:id="14" w:name="OLE_LINK83"/>
      <w:r w:rsidR="003613C8" w:rsidRPr="00591755">
        <w:rPr>
          <w:rFonts w:ascii="TH SarabunPSK" w:hAnsi="TH SarabunPSK" w:cs="TH SarabunPSK"/>
          <w:sz w:val="32"/>
          <w:szCs w:val="32"/>
          <w:cs/>
        </w:rPr>
        <w:t xml:space="preserve">(ข้ามไปตอบตอนที่ </w:t>
      </w:r>
      <w:r w:rsidR="003613C8" w:rsidRPr="00591755">
        <w:rPr>
          <w:rFonts w:ascii="TH SarabunPSK" w:hAnsi="TH SarabunPSK" w:cs="TH SarabunPSK"/>
          <w:sz w:val="32"/>
          <w:szCs w:val="32"/>
        </w:rPr>
        <w:t>4</w:t>
      </w:r>
      <w:r w:rsidR="003613C8" w:rsidRPr="00591755">
        <w:rPr>
          <w:rFonts w:ascii="TH SarabunPSK" w:hAnsi="TH SarabunPSK" w:cs="TH SarabunPSK"/>
          <w:sz w:val="32"/>
          <w:szCs w:val="32"/>
          <w:cs/>
        </w:rPr>
        <w:t>)</w:t>
      </w:r>
      <w:bookmarkEnd w:id="11"/>
      <w:bookmarkEnd w:id="12"/>
      <w:bookmarkEnd w:id="13"/>
      <w:bookmarkEnd w:id="14"/>
    </w:p>
    <w:p w:rsidR="00177A48" w:rsidRPr="00591755" w:rsidRDefault="00177A48" w:rsidP="00177A48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 xml:space="preserve">[ </w:t>
      </w:r>
      <w:r w:rsidRPr="00591755">
        <w:rPr>
          <w:rFonts w:ascii="TH SarabunPSK" w:hAnsi="TH SarabunPSK" w:cs="TH SarabunPSK"/>
          <w:sz w:val="32"/>
          <w:szCs w:val="32"/>
        </w:rPr>
        <w:t xml:space="preserve">5 </w:t>
      </w:r>
      <w:r w:rsidRPr="00591755">
        <w:rPr>
          <w:rFonts w:ascii="TH SarabunPSK" w:hAnsi="TH SarabunPSK" w:cs="TH SarabunPSK"/>
          <w:sz w:val="32"/>
          <w:szCs w:val="32"/>
          <w:cs/>
        </w:rPr>
        <w:t>] มีงานทำก่อน</w:t>
      </w:r>
      <w:r w:rsidR="0098386E" w:rsidRPr="00591755">
        <w:rPr>
          <w:rFonts w:ascii="TH SarabunPSK" w:hAnsi="TH SarabunPSK" w:cs="TH SarabunPSK"/>
          <w:sz w:val="32"/>
          <w:szCs w:val="32"/>
          <w:cs/>
        </w:rPr>
        <w:t>จบ</w:t>
      </w:r>
      <w:r w:rsidRPr="00591755">
        <w:rPr>
          <w:rFonts w:ascii="TH SarabunPSK" w:hAnsi="TH SarabunPSK" w:cs="TH SarabunPSK"/>
          <w:sz w:val="32"/>
          <w:szCs w:val="32"/>
          <w:cs/>
        </w:rPr>
        <w:t>การศึกษา อยู่ในสายงานเดิมหลังจบการศึกษา</w:t>
      </w:r>
    </w:p>
    <w:p w:rsidR="00177A48" w:rsidRPr="00591755" w:rsidRDefault="00177A48" w:rsidP="00177A48">
      <w:pPr>
        <w:pStyle w:val="ListParagraph"/>
        <w:spacing w:after="360"/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 xml:space="preserve">[ </w:t>
      </w:r>
      <w:r w:rsidRPr="00591755">
        <w:rPr>
          <w:rFonts w:ascii="TH SarabunPSK" w:hAnsi="TH SarabunPSK" w:cs="TH SarabunPSK"/>
          <w:sz w:val="32"/>
          <w:szCs w:val="32"/>
        </w:rPr>
        <w:t xml:space="preserve">6 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3613C8" w:rsidRPr="00591755">
        <w:rPr>
          <w:rFonts w:ascii="TH SarabunPSK" w:hAnsi="TH SarabunPSK" w:cs="TH SarabunPSK"/>
          <w:sz w:val="32"/>
          <w:szCs w:val="32"/>
          <w:cs/>
        </w:rPr>
        <w:t>มีงานทำก่อน</w:t>
      </w:r>
      <w:r w:rsidR="0098386E" w:rsidRPr="00591755">
        <w:rPr>
          <w:rFonts w:ascii="TH SarabunPSK" w:hAnsi="TH SarabunPSK" w:cs="TH SarabunPSK"/>
          <w:sz w:val="32"/>
          <w:szCs w:val="32"/>
          <w:cs/>
        </w:rPr>
        <w:t>จบ</w:t>
      </w:r>
      <w:r w:rsidR="003613C8" w:rsidRPr="00591755">
        <w:rPr>
          <w:rFonts w:ascii="TH SarabunPSK" w:hAnsi="TH SarabunPSK" w:cs="TH SarabunPSK"/>
          <w:sz w:val="32"/>
          <w:szCs w:val="32"/>
          <w:cs/>
        </w:rPr>
        <w:t>การศึกษา เปลี่ยนสายงานหลังจบการศึกษา</w:t>
      </w:r>
    </w:p>
    <w:p w:rsidR="00E06A42" w:rsidRPr="00591755" w:rsidRDefault="00177A48" w:rsidP="000679CF">
      <w:pPr>
        <w:pStyle w:val="ListParagraph"/>
        <w:spacing w:after="360"/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 xml:space="preserve">[ </w:t>
      </w:r>
      <w:r w:rsidRPr="00591755">
        <w:rPr>
          <w:rFonts w:ascii="TH SarabunPSK" w:hAnsi="TH SarabunPSK" w:cs="TH SarabunPSK"/>
          <w:sz w:val="32"/>
          <w:szCs w:val="32"/>
        </w:rPr>
        <w:t xml:space="preserve">7 </w:t>
      </w:r>
      <w:r w:rsidRPr="00591755">
        <w:rPr>
          <w:rFonts w:ascii="TH SarabunPSK" w:hAnsi="TH SarabunPSK" w:cs="TH SarabunPSK"/>
          <w:sz w:val="32"/>
          <w:szCs w:val="32"/>
          <w:cs/>
        </w:rPr>
        <w:t>]</w:t>
      </w:r>
      <w:r w:rsidR="003613C8" w:rsidRPr="00591755">
        <w:rPr>
          <w:rFonts w:ascii="TH SarabunPSK" w:hAnsi="TH SarabunPSK" w:cs="TH SarabunPSK"/>
          <w:sz w:val="32"/>
          <w:szCs w:val="32"/>
          <w:cs/>
        </w:rPr>
        <w:t xml:space="preserve"> มีงานทำก่อน</w:t>
      </w:r>
      <w:r w:rsidR="0098386E" w:rsidRPr="00591755">
        <w:rPr>
          <w:rFonts w:ascii="TH SarabunPSK" w:hAnsi="TH SarabunPSK" w:cs="TH SarabunPSK"/>
          <w:sz w:val="32"/>
          <w:szCs w:val="32"/>
          <w:cs/>
        </w:rPr>
        <w:t>จบ</w:t>
      </w:r>
      <w:r w:rsidR="003613C8" w:rsidRPr="00591755">
        <w:rPr>
          <w:rFonts w:ascii="TH SarabunPSK" w:hAnsi="TH SarabunPSK" w:cs="TH SarabunPSK"/>
          <w:sz w:val="32"/>
          <w:szCs w:val="32"/>
          <w:cs/>
        </w:rPr>
        <w:t>การศึกษา อยู่ในสายงานเดิมหลังจบการศึกษา เลื่อนระดับ</w:t>
      </w:r>
    </w:p>
    <w:p w:rsidR="000679CF" w:rsidRPr="00591755" w:rsidRDefault="00F33397" w:rsidP="000679CF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-306705</wp:posOffset>
                </wp:positionH>
                <wp:positionV relativeFrom="paragraph">
                  <wp:posOffset>56515</wp:posOffset>
                </wp:positionV>
                <wp:extent cx="6236970" cy="393065"/>
                <wp:effectExtent l="7620" t="11430" r="13335" b="5080"/>
                <wp:wrapNone/>
                <wp:docPr id="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6970" cy="393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9CF" w:rsidRPr="00591755" w:rsidRDefault="000679CF" w:rsidP="000679CF">
                            <w:pPr>
                              <w:pStyle w:val="ListParagraph"/>
                              <w:ind w:left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9175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ตอนที่ 2 สำหรับผู้ที่ทำงานแล้ว</w:t>
                            </w:r>
                          </w:p>
                          <w:p w:rsidR="000679CF" w:rsidRDefault="000679CF" w:rsidP="000679C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7" type="#_x0000_t202" style="position:absolute;margin-left:-24.15pt;margin-top:4.45pt;width:491.1pt;height:30.9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">
                <v:textbox>
                  <w:txbxContent>
                    <w:p w:rsidR="000679CF" w:rsidRPr="00591755" w:rsidRDefault="000679CF" w:rsidP="000679CF">
                      <w:pPr>
                        <w:pStyle w:val="ListParagraph"/>
                        <w:ind w:left="0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59175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ตอนที่ 2 สำหรับผู้ที่ทำงานแล้ว</w:t>
                      </w:r>
                    </w:p>
                    <w:p w:rsidR="000679CF" w:rsidRDefault="000679CF" w:rsidP="000679CF"/>
                  </w:txbxContent>
                </v:textbox>
              </v:shape>
            </w:pict>
          </mc:Fallback>
        </mc:AlternateContent>
      </w:r>
    </w:p>
    <w:p w:rsidR="000679CF" w:rsidRPr="00591755" w:rsidRDefault="000679CF" w:rsidP="000679CF">
      <w:pPr>
        <w:pStyle w:val="ListParagraph"/>
        <w:ind w:left="0"/>
        <w:rPr>
          <w:rFonts w:ascii="TH SarabunPSK" w:hAnsi="TH SarabunPSK" w:cs="TH SarabunPSK"/>
          <w:b/>
          <w:bCs/>
          <w:sz w:val="32"/>
          <w:szCs w:val="32"/>
        </w:rPr>
      </w:pPr>
    </w:p>
    <w:p w:rsidR="000679CF" w:rsidRPr="00591755" w:rsidRDefault="000679CF" w:rsidP="000679CF">
      <w:pPr>
        <w:pStyle w:val="ListParagraph"/>
        <w:numPr>
          <w:ilvl w:val="0"/>
          <w:numId w:val="2"/>
        </w:numPr>
        <w:spacing w:line="276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ประเภทงานที่ทำ</w:t>
      </w:r>
    </w:p>
    <w:p w:rsidR="000679CF" w:rsidRPr="00591755" w:rsidRDefault="00A61D6B" w:rsidP="000679CF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  <w:bookmarkStart w:id="15" w:name="OLE_LINK14"/>
      <w:bookmarkStart w:id="16" w:name="OLE_LINK15"/>
      <w:bookmarkStart w:id="17" w:name="OLE_LINK16"/>
      <w:bookmarkStart w:id="18" w:name="OLE_LINK17"/>
      <w:bookmarkStart w:id="19" w:name="OLE_LINK18"/>
      <w:bookmarkStart w:id="20" w:name="OLE_LINK19"/>
      <w:bookmarkStart w:id="21" w:name="OLE_LINK20"/>
      <w:bookmarkStart w:id="22" w:name="OLE_LINK21"/>
      <w:bookmarkStart w:id="23" w:name="OLE_LINK22"/>
      <w:bookmarkStart w:id="24" w:name="OLE_LINK27"/>
      <w:bookmarkStart w:id="25" w:name="OLE_LINK28"/>
      <w:bookmarkStart w:id="26" w:name="OLE_LINK29"/>
      <w:bookmarkStart w:id="27" w:name="OLE_LINK30"/>
      <w:bookmarkStart w:id="28" w:name="OLE_LINK31"/>
      <w:bookmarkStart w:id="29" w:name="OLE_LINK32"/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01</w:t>
      </w:r>
      <w:r w:rsidRPr="00591755">
        <w:rPr>
          <w:rFonts w:ascii="TH SarabunPSK" w:hAnsi="TH SarabunPSK" w:cs="TH SarabunPSK"/>
          <w:sz w:val="32"/>
          <w:szCs w:val="32"/>
          <w:cs/>
        </w:rPr>
        <w:t>]</w:t>
      </w:r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r w:rsidRPr="0059175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>ข้าราชการ/เจ้าหน้าที่หน่วยงานของรัฐ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ab/>
      </w:r>
      <w:r w:rsidR="000679CF" w:rsidRPr="00591755">
        <w:rPr>
          <w:rFonts w:ascii="TH SarabunPSK" w:hAnsi="TH SarabunPSK" w:cs="TH SarabunPSK"/>
          <w:sz w:val="32"/>
          <w:szCs w:val="32"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02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>รัฐวิสาหกิจ</w:t>
      </w:r>
    </w:p>
    <w:bookmarkEnd w:id="24"/>
    <w:bookmarkEnd w:id="25"/>
    <w:bookmarkEnd w:id="26"/>
    <w:p w:rsidR="000679CF" w:rsidRPr="00591755" w:rsidRDefault="00A61D6B" w:rsidP="000679CF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03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>พนักงานบริษัท/องค์กรธุรกิจเอกชน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ab/>
      </w:r>
      <w:r w:rsidR="000679CF" w:rsidRPr="00591755">
        <w:rPr>
          <w:rFonts w:ascii="TH SarabunPSK" w:hAnsi="TH SarabunPSK" w:cs="TH SarabunPSK"/>
          <w:sz w:val="32"/>
          <w:szCs w:val="32"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04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>ดำเนินธุรกิจอิสระ/เจ้าของกิจการ</w:t>
      </w:r>
    </w:p>
    <w:p w:rsidR="000679CF" w:rsidRPr="00591755" w:rsidRDefault="00A61D6B" w:rsidP="000679CF">
      <w:pPr>
        <w:pStyle w:val="ListParagraph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05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>พนักงานองค์การต่างประเทศ/ระหว่างประเทศ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00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>อื่น ๆ (ระบุ) : ………………………..................…</w:t>
      </w:r>
    </w:p>
    <w:bookmarkEnd w:id="27"/>
    <w:bookmarkEnd w:id="28"/>
    <w:bookmarkEnd w:id="29"/>
    <w:p w:rsidR="000679CF" w:rsidRPr="00591755" w:rsidRDefault="000679CF" w:rsidP="000679CF">
      <w:pPr>
        <w:pStyle w:val="ListParagraph"/>
        <w:numPr>
          <w:ilvl w:val="0"/>
          <w:numId w:val="2"/>
        </w:numPr>
        <w:spacing w:line="276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ท่านคิดว่าความรู้ความสามารถพิเศษด้านใดที่ช่วยให้ท่านได้ทำงาน</w:t>
      </w:r>
    </w:p>
    <w:p w:rsidR="000679CF" w:rsidRPr="00591755" w:rsidRDefault="00A61D6B" w:rsidP="000679CF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  <w:bookmarkStart w:id="30" w:name="OLE_LINK58"/>
      <w:bookmarkStart w:id="31" w:name="OLE_LINK59"/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01</w:t>
      </w:r>
      <w:r w:rsidRPr="00591755">
        <w:rPr>
          <w:rFonts w:ascii="TH SarabunPSK" w:hAnsi="TH SarabunPSK" w:cs="TH SarabunPSK"/>
          <w:sz w:val="32"/>
          <w:szCs w:val="32"/>
          <w:cs/>
        </w:rPr>
        <w:t>]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 xml:space="preserve"> </w:t>
      </w:r>
      <w:bookmarkEnd w:id="30"/>
      <w:bookmarkEnd w:id="31"/>
      <w:r w:rsidR="000679CF" w:rsidRPr="00591755">
        <w:rPr>
          <w:rFonts w:ascii="TH SarabunPSK" w:hAnsi="TH SarabunPSK" w:cs="TH SarabunPSK"/>
          <w:sz w:val="32"/>
          <w:szCs w:val="32"/>
          <w:cs/>
        </w:rPr>
        <w:t>ด้านภาษาต่างประเทศ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ab/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ab/>
      </w:r>
      <w:r w:rsidR="000679CF" w:rsidRPr="00591755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="000679CF" w:rsidRPr="00591755">
        <w:rPr>
          <w:rFonts w:ascii="TH SarabunPSK" w:hAnsi="TH SarabunPSK" w:cs="TH SarabunPSK"/>
          <w:sz w:val="32"/>
          <w:szCs w:val="32"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02</w:t>
      </w:r>
      <w:r w:rsidRPr="00591755">
        <w:rPr>
          <w:rFonts w:ascii="TH SarabunPSK" w:hAnsi="TH SarabunPSK" w:cs="TH SarabunPSK"/>
          <w:sz w:val="32"/>
          <w:szCs w:val="32"/>
          <w:cs/>
        </w:rPr>
        <w:t>]</w:t>
      </w:r>
      <w:r w:rsidR="000679CF" w:rsidRPr="0059175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>ด้านการใช้คอมพิวเตอร์</w:t>
      </w:r>
    </w:p>
    <w:p w:rsidR="000679CF" w:rsidRPr="00591755" w:rsidRDefault="00A61D6B" w:rsidP="000679CF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03</w:t>
      </w:r>
      <w:r w:rsidRPr="00591755">
        <w:rPr>
          <w:rFonts w:ascii="TH SarabunPSK" w:hAnsi="TH SarabunPSK" w:cs="TH SarabunPSK"/>
          <w:sz w:val="32"/>
          <w:szCs w:val="32"/>
          <w:cs/>
        </w:rPr>
        <w:t>]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 xml:space="preserve"> ด้านกิจกรรมสันทนาการ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ab/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ab/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ab/>
      </w:r>
      <w:r w:rsidR="000679CF" w:rsidRPr="00591755">
        <w:rPr>
          <w:rFonts w:ascii="TH SarabunPSK" w:hAnsi="TH SarabunPSK" w:cs="TH SarabunPSK"/>
          <w:sz w:val="32"/>
          <w:szCs w:val="32"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04</w:t>
      </w:r>
      <w:r w:rsidRPr="00591755">
        <w:rPr>
          <w:rFonts w:ascii="TH SarabunPSK" w:hAnsi="TH SarabunPSK" w:cs="TH SarabunPSK"/>
          <w:sz w:val="32"/>
          <w:szCs w:val="32"/>
          <w:cs/>
        </w:rPr>
        <w:t>]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 xml:space="preserve"> ด้านศิลปะ</w:t>
      </w:r>
    </w:p>
    <w:p w:rsidR="000679CF" w:rsidRPr="00591755" w:rsidRDefault="00A61D6B" w:rsidP="000679CF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05</w:t>
      </w:r>
      <w:r w:rsidRPr="00591755">
        <w:rPr>
          <w:rFonts w:ascii="TH SarabunPSK" w:hAnsi="TH SarabunPSK" w:cs="TH SarabunPSK"/>
          <w:sz w:val="32"/>
          <w:szCs w:val="32"/>
          <w:cs/>
        </w:rPr>
        <w:t>]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 xml:space="preserve"> ด้านกีฬา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ab/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ab/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ab/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ab/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ab/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06</w:t>
      </w:r>
      <w:r w:rsidRPr="00591755">
        <w:rPr>
          <w:rFonts w:ascii="TH SarabunPSK" w:hAnsi="TH SarabunPSK" w:cs="TH SarabunPSK"/>
          <w:sz w:val="32"/>
          <w:szCs w:val="32"/>
          <w:cs/>
        </w:rPr>
        <w:t>]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 xml:space="preserve"> ด้านนาฏศิลป/ดนตรีขับร้อง</w:t>
      </w:r>
    </w:p>
    <w:p w:rsidR="000679CF" w:rsidRPr="00591755" w:rsidRDefault="00A61D6B" w:rsidP="000679CF">
      <w:pPr>
        <w:pStyle w:val="ListParagraph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00</w:t>
      </w:r>
      <w:r w:rsidRPr="00591755">
        <w:rPr>
          <w:rFonts w:ascii="TH SarabunPSK" w:hAnsi="TH SarabunPSK" w:cs="TH SarabunPSK"/>
          <w:sz w:val="32"/>
          <w:szCs w:val="32"/>
          <w:cs/>
        </w:rPr>
        <w:t>]</w:t>
      </w:r>
      <w:r w:rsidR="000679CF" w:rsidRPr="00591755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>อื่น ๆ (ระบุ) :</w:t>
      </w:r>
      <w:r w:rsidR="000679CF" w:rsidRPr="00591755">
        <w:rPr>
          <w:rFonts w:ascii="TH SarabunPSK" w:hAnsi="TH SarabunPSK" w:cs="TH SarabunPSK"/>
          <w:b/>
          <w:bCs/>
          <w:sz w:val="32"/>
          <w:szCs w:val="32"/>
          <w:cs/>
        </w:rPr>
        <w:t xml:space="preserve"> ……………………………………........</w:t>
      </w:r>
    </w:p>
    <w:p w:rsidR="000679CF" w:rsidRPr="00591755" w:rsidRDefault="000679CF" w:rsidP="000679CF">
      <w:pPr>
        <w:pStyle w:val="ListParagraph"/>
        <w:ind w:left="-426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 xml:space="preserve">3. ชื่อตำแหน่งงาน (ระบุ) : </w:t>
      </w:r>
      <w:bookmarkStart w:id="32" w:name="OLE_LINK3"/>
      <w:bookmarkStart w:id="33" w:name="OLE_LINK4"/>
      <w:bookmarkStart w:id="34" w:name="OLE_LINK5"/>
      <w:bookmarkStart w:id="35" w:name="OLE_LINK36"/>
      <w:bookmarkStart w:id="36" w:name="OLE_LINK37"/>
      <w:bookmarkStart w:id="37" w:name="OLE_LINK38"/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……………………………………</w:t>
      </w:r>
      <w:bookmarkEnd w:id="32"/>
      <w:bookmarkEnd w:id="33"/>
      <w:bookmarkEnd w:id="34"/>
      <w:r w:rsidR="00A61D6B" w:rsidRPr="00591755">
        <w:rPr>
          <w:rFonts w:ascii="TH SarabunPSK" w:hAnsi="TH SarabunPSK" w:cs="TH SarabunPSK"/>
          <w:b/>
          <w:bCs/>
          <w:sz w:val="32"/>
          <w:szCs w:val="32"/>
          <w:cs/>
        </w:rPr>
        <w:t>…………………</w:t>
      </w:r>
      <w:bookmarkStart w:id="38" w:name="OLE_LINK23"/>
      <w:bookmarkStart w:id="39" w:name="OLE_LINK24"/>
      <w:bookmarkStart w:id="40" w:name="OLE_LINK25"/>
      <w:bookmarkStart w:id="41" w:name="OLE_LINK26"/>
      <w:r w:rsidR="00A61D6B" w:rsidRPr="00591755">
        <w:rPr>
          <w:rFonts w:ascii="TH SarabunPSK" w:hAnsi="TH SarabunPSK" w:cs="TH SarabunPSK"/>
          <w:b/>
          <w:bCs/>
          <w:sz w:val="32"/>
          <w:szCs w:val="32"/>
          <w:cs/>
        </w:rPr>
        <w:t>…………………</w:t>
      </w:r>
      <w:bookmarkEnd w:id="38"/>
      <w:bookmarkEnd w:id="39"/>
      <w:bookmarkEnd w:id="40"/>
      <w:bookmarkEnd w:id="41"/>
      <w:r w:rsidR="00A61D6B" w:rsidRPr="00591755">
        <w:rPr>
          <w:rFonts w:ascii="TH SarabunPSK" w:hAnsi="TH SarabunPSK" w:cs="TH SarabunPSK"/>
          <w:b/>
          <w:bCs/>
          <w:sz w:val="32"/>
          <w:szCs w:val="32"/>
          <w:cs/>
        </w:rPr>
        <w:t>……………………………</w:t>
      </w:r>
      <w:bookmarkEnd w:id="35"/>
      <w:bookmarkEnd w:id="36"/>
      <w:bookmarkEnd w:id="37"/>
    </w:p>
    <w:p w:rsidR="000679CF" w:rsidRPr="00F2365E" w:rsidRDefault="000679CF" w:rsidP="00AC2ED7">
      <w:pPr>
        <w:pStyle w:val="ListParagraph"/>
        <w:ind w:left="-426"/>
        <w:rPr>
          <w:rFonts w:ascii="TH SarabunPSK" w:hAnsi="TH SarabunPSK" w:cs="TH SarabunPSK"/>
          <w:b/>
          <w:bCs/>
          <w:sz w:val="32"/>
          <w:szCs w:val="32"/>
        </w:rPr>
      </w:pPr>
      <w:r w:rsidRPr="00F2365E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F2365E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AC2ED7" w:rsidRPr="00F2365E">
        <w:rPr>
          <w:rFonts w:ascii="TH SarabunPSK" w:hAnsi="TH SarabunPSK" w:cs="TH SarabunPSK"/>
          <w:b/>
          <w:bCs/>
          <w:sz w:val="32"/>
          <w:szCs w:val="32"/>
          <w:cs/>
        </w:rPr>
        <w:t>สถานที่ทำงานปัจจุบัน</w:t>
      </w:r>
    </w:p>
    <w:p w:rsidR="00AC2ED7" w:rsidRDefault="00AC2ED7" w:rsidP="00AC2ED7">
      <w:pPr>
        <w:pStyle w:val="ListParagraph"/>
        <w:ind w:left="-426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>ชื่อหน่วยงาน</w:t>
      </w: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………………………………………………………………………………………………………</w:t>
      </w:r>
      <w:r w:rsidRPr="00591755">
        <w:rPr>
          <w:rFonts w:ascii="TH SarabunPSK" w:hAnsi="TH SarabunPSK" w:cs="TH SarabunPSK"/>
          <w:sz w:val="32"/>
          <w:szCs w:val="32"/>
          <w:cs/>
        </w:rPr>
        <w:t>..................</w:t>
      </w:r>
    </w:p>
    <w:p w:rsidR="00591755" w:rsidRDefault="00591755" w:rsidP="00AC2ED7">
      <w:pPr>
        <w:pStyle w:val="ListParagraph"/>
        <w:ind w:left="-426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 xml:space="preserve">ประเภทกิจการ </w:t>
      </w:r>
      <w:r w:rsidR="00B13465" w:rsidRPr="00B1346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โปรดระบุ </w:t>
      </w:r>
      <w:r w:rsidR="00B13465" w:rsidRPr="00591755">
        <w:rPr>
          <w:rFonts w:ascii="TH SarabunPSK" w:hAnsi="TH SarabunPSK" w:cs="TH SarabunPSK"/>
          <w:b/>
          <w:bCs/>
          <w:sz w:val="32"/>
          <w:szCs w:val="32"/>
          <w:cs/>
        </w:rPr>
        <w:t>1 ข้อ</w:t>
      </w:r>
    </w:p>
    <w:tbl>
      <w:tblPr>
        <w:tblStyle w:val="TableGrid"/>
        <w:tblW w:w="0" w:type="auto"/>
        <w:tblInd w:w="-426" w:type="dxa"/>
        <w:tblLook w:val="04A0" w:firstRow="1" w:lastRow="0" w:firstColumn="1" w:lastColumn="0" w:noHBand="0" w:noVBand="1"/>
      </w:tblPr>
      <w:tblGrid>
        <w:gridCol w:w="4990"/>
        <w:gridCol w:w="4990"/>
      </w:tblGrid>
      <w:tr w:rsidR="00D531D5" w:rsidTr="00D531D5">
        <w:tc>
          <w:tcPr>
            <w:tcW w:w="4990" w:type="dxa"/>
          </w:tcPr>
          <w:p w:rsidR="00D531D5" w:rsidRDefault="00D531D5" w:rsidP="00AC2E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[</w:t>
            </w:r>
            <w:r w:rsidRPr="00D531D5">
              <w:rPr>
                <w:rFonts w:ascii="TH SarabunPSK" w:hAnsi="TH SarabunPSK" w:cs="TH SarabunPSK"/>
                <w:sz w:val="32"/>
                <w:szCs w:val="32"/>
              </w:rPr>
              <w:t>A</w:t>
            </w: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]  เกษตรกรรม การป่าไม้และการประมง</w:t>
            </w: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4990" w:type="dxa"/>
          </w:tcPr>
          <w:p w:rsidR="00D531D5" w:rsidRDefault="00D531D5" w:rsidP="00AC2E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[</w:t>
            </w:r>
            <w:r w:rsidRPr="00D531D5">
              <w:rPr>
                <w:rFonts w:ascii="TH SarabunPSK" w:hAnsi="TH SarabunPSK" w:cs="TH SarabunPSK"/>
                <w:sz w:val="32"/>
                <w:szCs w:val="32"/>
              </w:rPr>
              <w:t>B</w:t>
            </w: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] การทำเหมืองแร่และเหมืองหิน</w:t>
            </w:r>
          </w:p>
        </w:tc>
      </w:tr>
      <w:tr w:rsidR="00D531D5" w:rsidTr="00D531D5">
        <w:tc>
          <w:tcPr>
            <w:tcW w:w="4990" w:type="dxa"/>
          </w:tcPr>
          <w:p w:rsidR="00D531D5" w:rsidRDefault="00D531D5" w:rsidP="00AC2E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[</w:t>
            </w:r>
            <w:r w:rsidRPr="00D531D5">
              <w:rPr>
                <w:rFonts w:ascii="TH SarabunPSK" w:hAnsi="TH SarabunPSK" w:cs="TH SarabunPSK"/>
                <w:sz w:val="32"/>
                <w:szCs w:val="32"/>
              </w:rPr>
              <w:t>C</w:t>
            </w: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]  การผลิต</w:t>
            </w: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4990" w:type="dxa"/>
          </w:tcPr>
          <w:p w:rsidR="00D531D5" w:rsidRDefault="00D531D5" w:rsidP="00AC2E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[</w:t>
            </w:r>
            <w:r w:rsidRPr="00D531D5">
              <w:rPr>
                <w:rFonts w:ascii="TH SarabunPSK" w:hAnsi="TH SarabunPSK" w:cs="TH SarabunPSK"/>
                <w:sz w:val="32"/>
                <w:szCs w:val="32"/>
              </w:rPr>
              <w:t>D</w:t>
            </w: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] ไฟฟ้า ก๊าซ ไอน้ำและระบบการปรับอากาศ</w:t>
            </w:r>
          </w:p>
        </w:tc>
      </w:tr>
      <w:tr w:rsidR="00D531D5" w:rsidTr="00D531D5">
        <w:tc>
          <w:tcPr>
            <w:tcW w:w="4990" w:type="dxa"/>
          </w:tcPr>
          <w:p w:rsidR="00D531D5" w:rsidRDefault="00D531D5" w:rsidP="00AC2E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[</w:t>
            </w:r>
            <w:r w:rsidRPr="00D531D5">
              <w:rPr>
                <w:rFonts w:ascii="TH SarabunPSK" w:hAnsi="TH SarabunPSK" w:cs="TH SarabunPSK"/>
                <w:sz w:val="32"/>
                <w:szCs w:val="32"/>
              </w:rPr>
              <w:t>E</w:t>
            </w: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]  การจัดหาน้ำ การจัดการน้ำเสียและของเสีย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รวมถึงกิจกรรมที่เกี่ยวข้อง</w:t>
            </w: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 xml:space="preserve">      </w:t>
            </w:r>
          </w:p>
        </w:tc>
        <w:tc>
          <w:tcPr>
            <w:tcW w:w="4990" w:type="dxa"/>
          </w:tcPr>
          <w:p w:rsidR="00D531D5" w:rsidRDefault="00D531D5" w:rsidP="00AC2E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[</w:t>
            </w:r>
            <w:r w:rsidRPr="00D531D5">
              <w:rPr>
                <w:rFonts w:ascii="TH SarabunPSK" w:hAnsi="TH SarabunPSK" w:cs="TH SarabunPSK"/>
                <w:sz w:val="32"/>
                <w:szCs w:val="32"/>
              </w:rPr>
              <w:t>F</w:t>
            </w: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] การก่อสร้าง</w:t>
            </w:r>
          </w:p>
        </w:tc>
      </w:tr>
      <w:tr w:rsidR="00D531D5" w:rsidTr="00D531D5">
        <w:tc>
          <w:tcPr>
            <w:tcW w:w="4990" w:type="dxa"/>
          </w:tcPr>
          <w:p w:rsidR="00D531D5" w:rsidRDefault="00D531D5" w:rsidP="00AC2E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[</w:t>
            </w:r>
            <w:r w:rsidRPr="00D531D5">
              <w:rPr>
                <w:rFonts w:ascii="TH SarabunPSK" w:hAnsi="TH SarabunPSK" w:cs="TH SarabunPSK"/>
                <w:sz w:val="32"/>
                <w:szCs w:val="32"/>
              </w:rPr>
              <w:t>G</w:t>
            </w: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] การขายส่งและการขายปลีกการซ่อมยานยนต์และจักรยานยนต์</w:t>
            </w:r>
          </w:p>
        </w:tc>
        <w:tc>
          <w:tcPr>
            <w:tcW w:w="4990" w:type="dxa"/>
          </w:tcPr>
          <w:p w:rsidR="00D531D5" w:rsidRDefault="00D531D5" w:rsidP="00AC2E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[</w:t>
            </w:r>
            <w:r w:rsidRPr="00D531D5">
              <w:rPr>
                <w:rFonts w:ascii="TH SarabunPSK" w:hAnsi="TH SarabunPSK" w:cs="TH SarabunPSK"/>
                <w:sz w:val="32"/>
                <w:szCs w:val="32"/>
              </w:rPr>
              <w:t>H</w:t>
            </w: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] การขนส่งและสถานที่เก็บสินค้า</w:t>
            </w:r>
          </w:p>
        </w:tc>
      </w:tr>
      <w:tr w:rsidR="00D531D5" w:rsidTr="00D531D5">
        <w:tc>
          <w:tcPr>
            <w:tcW w:w="4990" w:type="dxa"/>
          </w:tcPr>
          <w:p w:rsidR="00D531D5" w:rsidRDefault="00D531D5" w:rsidP="00AC2E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[</w:t>
            </w:r>
            <w:r w:rsidRPr="00D531D5">
              <w:rPr>
                <w:rFonts w:ascii="TH SarabunPSK" w:hAnsi="TH SarabunPSK" w:cs="TH SarabunPSK"/>
                <w:sz w:val="32"/>
                <w:szCs w:val="32"/>
              </w:rPr>
              <w:t>I</w:t>
            </w: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]   ที่พักแรมและบริการด้านอาหาร</w:t>
            </w:r>
          </w:p>
        </w:tc>
        <w:tc>
          <w:tcPr>
            <w:tcW w:w="4990" w:type="dxa"/>
          </w:tcPr>
          <w:p w:rsidR="00D531D5" w:rsidRDefault="00D531D5" w:rsidP="00AC2E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[</w:t>
            </w:r>
            <w:r w:rsidRPr="00D531D5">
              <w:rPr>
                <w:rFonts w:ascii="TH SarabunPSK" w:hAnsi="TH SarabunPSK" w:cs="TH SarabunPSK"/>
                <w:sz w:val="32"/>
                <w:szCs w:val="32"/>
              </w:rPr>
              <w:t>J</w:t>
            </w: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] ข้อมูลข่าวสารและการสื่อสาร</w:t>
            </w:r>
          </w:p>
        </w:tc>
      </w:tr>
      <w:tr w:rsidR="00D531D5" w:rsidTr="00D531D5">
        <w:tc>
          <w:tcPr>
            <w:tcW w:w="4990" w:type="dxa"/>
          </w:tcPr>
          <w:p w:rsidR="00D531D5" w:rsidRDefault="00D531D5" w:rsidP="00AC2E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[</w:t>
            </w:r>
            <w:r w:rsidRPr="00D531D5">
              <w:rPr>
                <w:rFonts w:ascii="TH SarabunPSK" w:hAnsi="TH SarabunPSK" w:cs="TH SarabunPSK"/>
                <w:sz w:val="32"/>
                <w:szCs w:val="32"/>
              </w:rPr>
              <w:t>K</w:t>
            </w: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]  กิจกรรมทางการเงินและการประกันภัย</w:t>
            </w:r>
          </w:p>
        </w:tc>
        <w:tc>
          <w:tcPr>
            <w:tcW w:w="4990" w:type="dxa"/>
          </w:tcPr>
          <w:p w:rsidR="00D531D5" w:rsidRDefault="00D531D5" w:rsidP="00AC2E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</w:rPr>
            </w:pP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[</w:t>
            </w:r>
            <w:r w:rsidRPr="00D531D5">
              <w:rPr>
                <w:rFonts w:ascii="TH SarabunPSK" w:hAnsi="TH SarabunPSK" w:cs="TH SarabunPSK"/>
                <w:sz w:val="32"/>
                <w:szCs w:val="32"/>
              </w:rPr>
              <w:t>L</w:t>
            </w: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] กิจกรรมเกี่ยวกับอสังหาริมทรัพย์</w:t>
            </w:r>
          </w:p>
        </w:tc>
      </w:tr>
      <w:tr w:rsidR="00D531D5" w:rsidTr="00D531D5">
        <w:tc>
          <w:tcPr>
            <w:tcW w:w="4990" w:type="dxa"/>
          </w:tcPr>
          <w:p w:rsidR="00D531D5" w:rsidRPr="00D531D5" w:rsidRDefault="00D531D5" w:rsidP="00AC2E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[</w:t>
            </w:r>
            <w:r w:rsidRPr="00D531D5">
              <w:rPr>
                <w:rFonts w:ascii="TH SarabunPSK" w:hAnsi="TH SarabunPSK" w:cs="TH SarabunPSK"/>
                <w:sz w:val="32"/>
                <w:szCs w:val="32"/>
              </w:rPr>
              <w:t>M</w:t>
            </w: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] กิจกรรมวิชาชีพ วิทยาศาสตร์</w:t>
            </w: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ab/>
              <w:t>และกิจกรรมทางวิชาการ</w:t>
            </w:r>
          </w:p>
        </w:tc>
        <w:tc>
          <w:tcPr>
            <w:tcW w:w="4990" w:type="dxa"/>
          </w:tcPr>
          <w:p w:rsidR="00D531D5" w:rsidRPr="00D531D5" w:rsidRDefault="00D531D5" w:rsidP="00AC2E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[</w:t>
            </w:r>
            <w:r w:rsidRPr="00D531D5">
              <w:rPr>
                <w:rFonts w:ascii="TH SarabunPSK" w:hAnsi="TH SarabunPSK" w:cs="TH SarabunPSK"/>
                <w:sz w:val="32"/>
                <w:szCs w:val="32"/>
              </w:rPr>
              <w:t>N</w:t>
            </w: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] กิจกรรมการบริหารและบริการสนับสนุนอื่น ๆ</w:t>
            </w:r>
          </w:p>
        </w:tc>
      </w:tr>
      <w:tr w:rsidR="00D531D5" w:rsidTr="00D531D5">
        <w:tc>
          <w:tcPr>
            <w:tcW w:w="4990" w:type="dxa"/>
          </w:tcPr>
          <w:p w:rsidR="00D531D5" w:rsidRPr="00D531D5" w:rsidRDefault="00D531D5" w:rsidP="00AC2E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[</w:t>
            </w:r>
            <w:r w:rsidRPr="00D531D5">
              <w:rPr>
                <w:rFonts w:ascii="TH SarabunPSK" w:hAnsi="TH SarabunPSK" w:cs="TH SarabunPSK"/>
                <w:sz w:val="32"/>
                <w:szCs w:val="32"/>
              </w:rPr>
              <w:t>O</w:t>
            </w: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] การบริหารราชการ  การป้องกันประเทศ  และการประกันสังคมภาคบังคับ</w:t>
            </w:r>
          </w:p>
        </w:tc>
        <w:tc>
          <w:tcPr>
            <w:tcW w:w="4990" w:type="dxa"/>
          </w:tcPr>
          <w:p w:rsidR="00D531D5" w:rsidRPr="00D531D5" w:rsidRDefault="00D531D5" w:rsidP="00AC2E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[</w:t>
            </w:r>
            <w:r w:rsidRPr="00D531D5">
              <w:rPr>
                <w:rFonts w:ascii="TH SarabunPSK" w:hAnsi="TH SarabunPSK" w:cs="TH SarabunPSK"/>
                <w:sz w:val="32"/>
                <w:szCs w:val="32"/>
              </w:rPr>
              <w:t>P</w:t>
            </w: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] การศึกษา</w:t>
            </w:r>
          </w:p>
        </w:tc>
      </w:tr>
      <w:tr w:rsidR="00D531D5" w:rsidTr="00D531D5">
        <w:tc>
          <w:tcPr>
            <w:tcW w:w="4990" w:type="dxa"/>
          </w:tcPr>
          <w:p w:rsidR="00D531D5" w:rsidRPr="00D531D5" w:rsidRDefault="00D531D5" w:rsidP="00AC2E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[</w:t>
            </w:r>
            <w:r w:rsidRPr="00D531D5">
              <w:rPr>
                <w:rFonts w:ascii="TH SarabunPSK" w:hAnsi="TH SarabunPSK" w:cs="TH SarabunPSK"/>
                <w:sz w:val="32"/>
                <w:szCs w:val="32"/>
              </w:rPr>
              <w:t>Q</w:t>
            </w: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] กิจกรรมด้านสุขภาพและงานสังคมสงเคราะห์</w:t>
            </w:r>
          </w:p>
        </w:tc>
        <w:tc>
          <w:tcPr>
            <w:tcW w:w="4990" w:type="dxa"/>
          </w:tcPr>
          <w:p w:rsidR="00D531D5" w:rsidRPr="00D531D5" w:rsidRDefault="00D531D5" w:rsidP="00AC2E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[</w:t>
            </w:r>
            <w:r w:rsidRPr="00D531D5">
              <w:rPr>
                <w:rFonts w:ascii="TH SarabunPSK" w:hAnsi="TH SarabunPSK" w:cs="TH SarabunPSK"/>
                <w:sz w:val="32"/>
                <w:szCs w:val="32"/>
              </w:rPr>
              <w:t>R</w:t>
            </w: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] ศิลปะ ความบันเทิงและนันทนาการ</w:t>
            </w:r>
          </w:p>
        </w:tc>
      </w:tr>
      <w:tr w:rsidR="00D531D5" w:rsidTr="00D531D5">
        <w:tc>
          <w:tcPr>
            <w:tcW w:w="4990" w:type="dxa"/>
          </w:tcPr>
          <w:p w:rsidR="00D531D5" w:rsidRPr="00D531D5" w:rsidRDefault="00D531D5" w:rsidP="00AC2ED7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[</w:t>
            </w:r>
            <w:r w:rsidRPr="00D531D5">
              <w:rPr>
                <w:rFonts w:ascii="TH SarabunPSK" w:hAnsi="TH SarabunPSK" w:cs="TH SarabunPSK"/>
                <w:sz w:val="32"/>
                <w:szCs w:val="32"/>
              </w:rPr>
              <w:t>S</w:t>
            </w: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] กิจกรรมการบริการด้านอื่น ๆ</w:t>
            </w: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</w:p>
        </w:tc>
        <w:tc>
          <w:tcPr>
            <w:tcW w:w="4990" w:type="dxa"/>
          </w:tcPr>
          <w:p w:rsidR="00D531D5" w:rsidRPr="00D531D5" w:rsidRDefault="00D531D5" w:rsidP="00D531D5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[</w:t>
            </w:r>
            <w:r w:rsidRPr="00D531D5">
              <w:rPr>
                <w:rFonts w:ascii="TH SarabunPSK" w:hAnsi="TH SarabunPSK" w:cs="TH SarabunPSK"/>
                <w:sz w:val="32"/>
                <w:szCs w:val="32"/>
              </w:rPr>
              <w:t>T</w:t>
            </w: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] กิจกรรมการจ้างงานในครัวเรือน กิจกรรมการผลิตสินค้าและบริการที่ทำขึ้นเองเพื่อใช้ในครัวเรือน </w:t>
            </w:r>
          </w:p>
          <w:p w:rsidR="00D531D5" w:rsidRPr="00D531D5" w:rsidRDefault="00D531D5" w:rsidP="00D531D5">
            <w:pPr>
              <w:pStyle w:val="ListParagraph"/>
              <w:ind w:left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ซึ่งไม่สามารถจำแนกกิจกรรมได้อย่างชัดเจน</w:t>
            </w:r>
          </w:p>
        </w:tc>
      </w:tr>
      <w:tr w:rsidR="00D531D5" w:rsidTr="00527EEF">
        <w:tc>
          <w:tcPr>
            <w:tcW w:w="9980" w:type="dxa"/>
            <w:gridSpan w:val="2"/>
          </w:tcPr>
          <w:p w:rsidR="00D531D5" w:rsidRPr="00D531D5" w:rsidRDefault="00D531D5" w:rsidP="00D531D5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[</w:t>
            </w:r>
            <w:r w:rsidRPr="00D531D5">
              <w:rPr>
                <w:rFonts w:ascii="TH SarabunPSK" w:hAnsi="TH SarabunPSK" w:cs="TH SarabunPSK"/>
                <w:sz w:val="32"/>
                <w:szCs w:val="32"/>
              </w:rPr>
              <w:t>U</w:t>
            </w:r>
            <w:r w:rsidRPr="00D531D5">
              <w:rPr>
                <w:rFonts w:ascii="TH SarabunPSK" w:hAnsi="TH SarabunPSK" w:cs="TH SarabunPSK"/>
                <w:sz w:val="32"/>
                <w:szCs w:val="32"/>
                <w:cs/>
              </w:rPr>
              <w:t>] กิจกรรมขององ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ค์การระหว่างประเทศและภาคีสมาชิก</w:t>
            </w:r>
          </w:p>
        </w:tc>
      </w:tr>
    </w:tbl>
    <w:p w:rsidR="00B13465" w:rsidRPr="00591755" w:rsidRDefault="00591755" w:rsidP="00B13465">
      <w:pPr>
        <w:pStyle w:val="ListParagraph"/>
        <w:ind w:left="0"/>
        <w:rPr>
          <w:rFonts w:ascii="TH SarabunPSK" w:hAnsi="TH SarabunPSK" w:cs="TH SarabunPSK"/>
          <w:sz w:val="32"/>
          <w:szCs w:val="32"/>
          <w:cs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="00B13465" w:rsidRPr="00591755">
        <w:rPr>
          <w:rFonts w:ascii="TH SarabunPSK" w:hAnsi="TH SarabunPSK" w:cs="TH SarabunPSK"/>
          <w:sz w:val="32"/>
          <w:szCs w:val="32"/>
          <w:cs/>
        </w:rPr>
        <w:tab/>
      </w:r>
      <w:r w:rsidR="00B13465" w:rsidRPr="00591755">
        <w:rPr>
          <w:rFonts w:ascii="TH SarabunPSK" w:hAnsi="TH SarabunPSK" w:cs="TH SarabunPSK"/>
          <w:sz w:val="32"/>
          <w:szCs w:val="32"/>
        </w:rPr>
        <w:tab/>
      </w:r>
      <w:r w:rsidR="00B13465">
        <w:rPr>
          <w:rFonts w:ascii="TH SarabunPSK" w:hAnsi="TH SarabunPSK" w:cs="TH SarabunPSK"/>
          <w:sz w:val="32"/>
          <w:szCs w:val="32"/>
        </w:rPr>
        <w:tab/>
      </w:r>
      <w:r w:rsidR="00B13465">
        <w:rPr>
          <w:rFonts w:ascii="TH SarabunPSK" w:hAnsi="TH SarabunPSK" w:cs="TH SarabunPSK"/>
          <w:sz w:val="32"/>
          <w:szCs w:val="32"/>
        </w:rPr>
        <w:tab/>
      </w:r>
      <w:r w:rsidR="00B13465">
        <w:rPr>
          <w:rFonts w:ascii="TH SarabunPSK" w:hAnsi="TH SarabunPSK" w:cs="TH SarabunPSK"/>
          <w:sz w:val="32"/>
          <w:szCs w:val="32"/>
        </w:rPr>
        <w:tab/>
      </w:r>
      <w:r w:rsidR="00B13465" w:rsidRPr="0059175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531D5">
        <w:rPr>
          <w:rFonts w:ascii="TH SarabunPSK" w:hAnsi="TH SarabunPSK" w:cs="TH SarabunPSK"/>
          <w:sz w:val="32"/>
          <w:szCs w:val="32"/>
          <w:cs/>
        </w:rPr>
        <w:tab/>
      </w:r>
      <w:r w:rsidR="00D531D5">
        <w:rPr>
          <w:rFonts w:ascii="TH SarabunPSK" w:hAnsi="TH SarabunPSK" w:cs="TH SarabunPSK"/>
          <w:sz w:val="32"/>
          <w:szCs w:val="32"/>
          <w:cs/>
        </w:rPr>
        <w:tab/>
      </w:r>
    </w:p>
    <w:p w:rsidR="00AC2ED7" w:rsidRPr="00591755" w:rsidRDefault="00AC2ED7" w:rsidP="00AC2ED7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  <w:bookmarkStart w:id="42" w:name="OLE_LINK48"/>
      <w:bookmarkStart w:id="43" w:name="OLE_LINK49"/>
      <w:bookmarkStart w:id="44" w:name="OLE_LINK50"/>
      <w:r w:rsidRPr="00591755">
        <w:rPr>
          <w:rFonts w:ascii="TH SarabunPSK" w:hAnsi="TH SarabunPSK" w:cs="TH SarabunPSK"/>
          <w:sz w:val="32"/>
          <w:szCs w:val="32"/>
          <w:cs/>
        </w:rPr>
        <w:t>ที่ตั้งเลขที่....................... หมู่ที่.....................อาคาร / ตึก.</w:t>
      </w:r>
      <w:bookmarkStart w:id="45" w:name="OLE_LINK39"/>
      <w:bookmarkStart w:id="46" w:name="OLE_LINK40"/>
      <w:bookmarkStart w:id="47" w:name="OLE_LINK41"/>
      <w:r w:rsidRPr="00591755">
        <w:rPr>
          <w:rFonts w:ascii="TH SarabunPSK" w:hAnsi="TH SarabunPSK" w:cs="TH SarabunPSK"/>
          <w:sz w:val="32"/>
          <w:szCs w:val="32"/>
          <w:cs/>
        </w:rPr>
        <w:t>....................</w:t>
      </w:r>
      <w:bookmarkEnd w:id="45"/>
      <w:bookmarkEnd w:id="46"/>
      <w:bookmarkEnd w:id="47"/>
      <w:r w:rsidRPr="00591755">
        <w:rPr>
          <w:rFonts w:ascii="TH SarabunPSK" w:hAnsi="TH SarabunPSK" w:cs="TH SarabunPSK"/>
          <w:sz w:val="32"/>
          <w:szCs w:val="32"/>
          <w:cs/>
        </w:rPr>
        <w:t>.................................</w:t>
      </w:r>
      <w:bookmarkStart w:id="48" w:name="OLE_LINK42"/>
      <w:bookmarkStart w:id="49" w:name="OLE_LINK43"/>
      <w:bookmarkStart w:id="50" w:name="OLE_LINK44"/>
      <w:bookmarkStart w:id="51" w:name="OLE_LINK45"/>
      <w:r w:rsidRPr="00591755">
        <w:rPr>
          <w:rFonts w:ascii="TH SarabunPSK" w:hAnsi="TH SarabunPSK" w:cs="TH SarabunPSK"/>
          <w:sz w:val="32"/>
          <w:szCs w:val="32"/>
          <w:cs/>
        </w:rPr>
        <w:t>......</w:t>
      </w:r>
      <w:bookmarkEnd w:id="48"/>
      <w:bookmarkEnd w:id="49"/>
      <w:bookmarkEnd w:id="50"/>
      <w:bookmarkEnd w:id="51"/>
      <w:r w:rsidRPr="00591755">
        <w:rPr>
          <w:rFonts w:ascii="TH SarabunPSK" w:hAnsi="TH SarabunPSK" w:cs="TH SarabunPSK"/>
          <w:sz w:val="32"/>
          <w:szCs w:val="32"/>
          <w:cs/>
        </w:rPr>
        <w:t>......</w:t>
      </w:r>
      <w:bookmarkStart w:id="52" w:name="OLE_LINK46"/>
      <w:bookmarkStart w:id="53" w:name="OLE_LINK47"/>
      <w:r w:rsidRPr="00591755">
        <w:rPr>
          <w:rFonts w:ascii="TH SarabunPSK" w:hAnsi="TH SarabunPSK" w:cs="TH SarabunPSK"/>
          <w:sz w:val="32"/>
          <w:szCs w:val="32"/>
          <w:cs/>
        </w:rPr>
        <w:t>....</w:t>
      </w:r>
      <w:bookmarkEnd w:id="52"/>
      <w:bookmarkEnd w:id="53"/>
      <w:r w:rsidRPr="00591755">
        <w:rPr>
          <w:rFonts w:ascii="TH SarabunPSK" w:hAnsi="TH SarabunPSK" w:cs="TH SarabunPSK"/>
          <w:sz w:val="32"/>
          <w:szCs w:val="32"/>
          <w:cs/>
        </w:rPr>
        <w:t>....</w:t>
      </w:r>
      <w:bookmarkEnd w:id="42"/>
      <w:bookmarkEnd w:id="43"/>
      <w:bookmarkEnd w:id="44"/>
    </w:p>
    <w:p w:rsidR="00A1552B" w:rsidRPr="00591755" w:rsidRDefault="00AC2ED7" w:rsidP="00AC2ED7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ตรอก / ซอย..........................................</w:t>
      </w:r>
      <w:bookmarkStart w:id="54" w:name="OLE_LINK54"/>
      <w:bookmarkStart w:id="55" w:name="OLE_LINK55"/>
      <w:r w:rsidRPr="00591755">
        <w:rPr>
          <w:rFonts w:ascii="TH SarabunPSK" w:hAnsi="TH SarabunPSK" w:cs="TH SarabunPSK"/>
          <w:sz w:val="32"/>
          <w:szCs w:val="32"/>
          <w:cs/>
        </w:rPr>
        <w:t>...............</w:t>
      </w:r>
      <w:bookmarkEnd w:id="54"/>
      <w:bookmarkEnd w:id="55"/>
      <w:r w:rsidRPr="00591755">
        <w:rPr>
          <w:rFonts w:ascii="TH SarabunPSK" w:hAnsi="TH SarabunPSK" w:cs="TH SarabunPSK"/>
          <w:sz w:val="32"/>
          <w:szCs w:val="32"/>
          <w:cs/>
        </w:rPr>
        <w:t xml:space="preserve"> ถนน </w:t>
      </w:r>
      <w:bookmarkStart w:id="56" w:name="OLE_LINK51"/>
      <w:bookmarkStart w:id="57" w:name="OLE_LINK52"/>
      <w:bookmarkStart w:id="58" w:name="OLE_LINK53"/>
      <w:r w:rsidRPr="00591755">
        <w:rPr>
          <w:rFonts w:ascii="TH SarabunPSK" w:hAnsi="TH SarabunPSK" w:cs="TH SarabunPSK"/>
          <w:sz w:val="32"/>
          <w:szCs w:val="32"/>
          <w:cs/>
        </w:rPr>
        <w:t>............................</w:t>
      </w:r>
      <w:bookmarkEnd w:id="56"/>
      <w:bookmarkEnd w:id="57"/>
      <w:bookmarkEnd w:id="58"/>
      <w:r w:rsidRPr="00591755">
        <w:rPr>
          <w:rFonts w:ascii="TH SarabunPSK" w:hAnsi="TH SarabunPSK" w:cs="TH SarabunPSK"/>
          <w:sz w:val="32"/>
          <w:szCs w:val="32"/>
          <w:cs/>
        </w:rPr>
        <w:t>..............................................</w:t>
      </w:r>
      <w:r w:rsidRPr="00591755">
        <w:rPr>
          <w:rFonts w:ascii="TH SarabunPSK" w:hAnsi="TH SarabunPSK" w:cs="TH SarabunPSK"/>
          <w:sz w:val="32"/>
          <w:szCs w:val="32"/>
          <w:cs/>
        </w:rPr>
        <w:br/>
        <w:t>ตำบล............................................. อำเภอ/เขต......................จังหวัด........................................................</w:t>
      </w:r>
    </w:p>
    <w:p w:rsidR="00AC2ED7" w:rsidRPr="00591755" w:rsidRDefault="00A1552B" w:rsidP="00AC2ED7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ประเทศที่ทำงาน….....................................................................................................................................</w:t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br/>
        <w:t>รหัสไปรษณีย์........................โทรศัพท์............................................โทรสาร...............................................อีเมล</w:t>
      </w:r>
      <w:bookmarkStart w:id="59" w:name="OLE_LINK56"/>
      <w:bookmarkStart w:id="60" w:name="OLE_LINK57"/>
      <w:r w:rsidR="00AC2ED7" w:rsidRPr="00591755">
        <w:rPr>
          <w:rFonts w:ascii="TH SarabunPSK" w:hAnsi="TH SarabunPSK" w:cs="TH SarabunPSK"/>
          <w:sz w:val="32"/>
          <w:szCs w:val="32"/>
          <w:cs/>
        </w:rPr>
        <w:t>….......................................................................................................................................</w:t>
      </w:r>
      <w:bookmarkEnd w:id="59"/>
      <w:bookmarkEnd w:id="60"/>
      <w:r w:rsidR="00AC2ED7" w:rsidRPr="00591755">
        <w:rPr>
          <w:rFonts w:ascii="TH SarabunPSK" w:hAnsi="TH SarabunPSK" w:cs="TH SarabunPSK"/>
          <w:sz w:val="32"/>
          <w:szCs w:val="32"/>
          <w:cs/>
        </w:rPr>
        <w:t>...............</w:t>
      </w:r>
    </w:p>
    <w:p w:rsidR="00591755" w:rsidRPr="005D6A5C" w:rsidRDefault="00AC2ED7" w:rsidP="005D6A5C">
      <w:pPr>
        <w:pStyle w:val="ListParagraph"/>
        <w:numPr>
          <w:ilvl w:val="0"/>
          <w:numId w:val="7"/>
        </w:numPr>
        <w:tabs>
          <w:tab w:val="left" w:pos="0"/>
        </w:tabs>
        <w:spacing w:line="276" w:lineRule="auto"/>
        <w:ind w:hanging="1146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เงินเดือนหรือรายได้เฉลี่ยต่อเดือน : ............................................. บาท/เดือน</w:t>
      </w:r>
    </w:p>
    <w:p w:rsidR="00AC2ED7" w:rsidRPr="00591755" w:rsidRDefault="00AC2ED7" w:rsidP="002B280F">
      <w:pPr>
        <w:pStyle w:val="ListParagraph"/>
        <w:numPr>
          <w:ilvl w:val="0"/>
          <w:numId w:val="7"/>
        </w:numPr>
        <w:spacing w:line="276" w:lineRule="auto"/>
        <w:ind w:left="0" w:hanging="426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ท่านมีความพอใจต่องานที่ทำหรือไม่</w:t>
      </w:r>
    </w:p>
    <w:p w:rsidR="00AC2ED7" w:rsidRPr="00591755" w:rsidRDefault="003F316E" w:rsidP="00AC2ED7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b/>
          <w:bCs/>
          <w:sz w:val="32"/>
          <w:szCs w:val="32"/>
        </w:rPr>
      </w:pPr>
      <w:bookmarkStart w:id="61" w:name="OLE_LINK61"/>
      <w:bookmarkStart w:id="62" w:name="OLE_LINK62"/>
      <w:bookmarkStart w:id="63" w:name="OLE_LINK63"/>
      <w:bookmarkStart w:id="64" w:name="OLE_LINK84"/>
      <w:bookmarkStart w:id="65" w:name="OLE_LINK85"/>
      <w:bookmarkStart w:id="66" w:name="OLE_LINK86"/>
      <w:bookmarkStart w:id="67" w:name="OLE_LINK87"/>
      <w:bookmarkStart w:id="68" w:name="OLE_LINK88"/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bookmarkStart w:id="69" w:name="OLE_LINK60"/>
      <w:r w:rsidRPr="00591755">
        <w:rPr>
          <w:rFonts w:ascii="TH SarabunPSK" w:hAnsi="TH SarabunPSK" w:cs="TH SarabunPSK"/>
          <w:sz w:val="32"/>
          <w:szCs w:val="32"/>
        </w:rPr>
        <w:t>01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r w:rsidR="00AC2ED7" w:rsidRPr="00591755">
        <w:rPr>
          <w:rFonts w:ascii="TH SarabunPSK" w:hAnsi="TH SarabunPSK" w:cs="TH SarabunPSK"/>
          <w:sz w:val="32"/>
          <w:szCs w:val="32"/>
          <w:cs/>
        </w:rPr>
        <w:t>พอใจ</w:t>
      </w:r>
    </w:p>
    <w:p w:rsidR="00AC2ED7" w:rsidRPr="00591755" w:rsidRDefault="00AC2ED7" w:rsidP="00AC2ED7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ถ้าไม่พอใจ โปรดระบุสาเหตุที่สำคัญที่สุด 1 ข้อ ต่อไปนี้</w:t>
      </w:r>
    </w:p>
    <w:p w:rsidR="00AC2ED7" w:rsidRPr="00591755" w:rsidRDefault="003F316E" w:rsidP="00AC2ED7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02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t>ระบบงานไม่ดี</w:t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tab/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03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t>ผู้ร่วมงานไม่ดี</w:t>
      </w:r>
    </w:p>
    <w:p w:rsidR="00AC2ED7" w:rsidRPr="00591755" w:rsidRDefault="003F316E" w:rsidP="00AC2ED7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04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t>ไม่ได้ใช้ความรู้ที่เรียนมา</w:t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05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t>ค่าตอบแทนต่ำ</w:t>
      </w:r>
    </w:p>
    <w:p w:rsidR="00AC2ED7" w:rsidRPr="00591755" w:rsidRDefault="003F316E" w:rsidP="00AC2ED7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06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t>ขาดความมั่นคง</w:t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tab/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07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t>ขาดความก้าวหน้า</w:t>
      </w:r>
    </w:p>
    <w:p w:rsidR="005D6A5C" w:rsidRPr="00591755" w:rsidRDefault="003F316E" w:rsidP="00AC2ED7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00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t>อื่น ๆ (ระบุ) : …………………………………………………..</w:t>
      </w:r>
    </w:p>
    <w:p w:rsidR="00AC2ED7" w:rsidRPr="00591755" w:rsidRDefault="00AC2ED7" w:rsidP="003F316E">
      <w:pPr>
        <w:pStyle w:val="ListParagraph"/>
        <w:numPr>
          <w:ilvl w:val="0"/>
          <w:numId w:val="7"/>
        </w:numPr>
        <w:spacing w:line="276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หลังจากสำเร็จการศึกษาแล้ว ท่านได้งานทำในระยะเวลาเท่าไร</w:t>
      </w:r>
    </w:p>
    <w:p w:rsidR="00AC2ED7" w:rsidRPr="00591755" w:rsidRDefault="003F316E" w:rsidP="00AC2ED7">
      <w:pPr>
        <w:tabs>
          <w:tab w:val="left" w:pos="284"/>
        </w:tabs>
        <w:rPr>
          <w:rFonts w:ascii="TH SarabunPSK" w:hAnsi="TH SarabunPSK" w:cs="TH SarabunPSK"/>
          <w:sz w:val="32"/>
          <w:szCs w:val="32"/>
        </w:rPr>
      </w:pPr>
      <w:bookmarkStart w:id="70" w:name="OLE_LINK66"/>
      <w:bookmarkStart w:id="71" w:name="OLE_LINK67"/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01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bookmarkEnd w:id="70"/>
      <w:bookmarkEnd w:id="71"/>
      <w:r w:rsidRPr="00591755">
        <w:rPr>
          <w:rFonts w:ascii="TH SarabunPSK" w:hAnsi="TH SarabunPSK" w:cs="TH SarabunPSK"/>
          <w:sz w:val="32"/>
          <w:szCs w:val="32"/>
          <w:cs/>
        </w:rPr>
        <w:t>หางานได้ก่อนจบการศึกษา หรือได้งานทันทีหลังจบการศึกษา</w:t>
      </w:r>
    </w:p>
    <w:p w:rsidR="00AC2ED7" w:rsidRPr="00591755" w:rsidRDefault="003F316E" w:rsidP="00AC2ED7">
      <w:pPr>
        <w:tabs>
          <w:tab w:val="left" w:pos="284"/>
        </w:tabs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02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t>1-</w:t>
      </w:r>
      <w:r w:rsidRPr="00591755">
        <w:rPr>
          <w:rFonts w:ascii="TH SarabunPSK" w:hAnsi="TH SarabunPSK" w:cs="TH SarabunPSK"/>
          <w:sz w:val="32"/>
          <w:szCs w:val="32"/>
        </w:rPr>
        <w:t>2</w:t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t xml:space="preserve"> เดือน</w:t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tab/>
      </w:r>
      <w:r w:rsidR="00A1552B" w:rsidRPr="00591755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03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Pr="00591755">
        <w:rPr>
          <w:rFonts w:ascii="TH SarabunPSK" w:hAnsi="TH SarabunPSK" w:cs="TH SarabunPSK"/>
          <w:sz w:val="32"/>
          <w:szCs w:val="32"/>
        </w:rPr>
        <w:t>3</w:t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t>-6 เดือน</w:t>
      </w:r>
      <w:r w:rsidR="00A1552B" w:rsidRPr="0059175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04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t>7-9 เดือน</w:t>
      </w:r>
      <w:r w:rsidR="00A1552B" w:rsidRPr="00591755">
        <w:rPr>
          <w:rFonts w:ascii="TH SarabunPSK" w:hAnsi="TH SarabunPSK" w:cs="TH SarabunPSK"/>
          <w:sz w:val="32"/>
          <w:szCs w:val="32"/>
          <w:cs/>
        </w:rPr>
        <w:t xml:space="preserve">  </w:t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05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t xml:space="preserve">10-12 เดือน </w:t>
      </w:r>
      <w:r w:rsidR="00A1552B" w:rsidRPr="00591755">
        <w:rPr>
          <w:rFonts w:ascii="TH SarabunPSK" w:hAnsi="TH SarabunPSK" w:cs="TH SarabunPSK"/>
          <w:sz w:val="32"/>
          <w:szCs w:val="32"/>
          <w:cs/>
        </w:rPr>
        <w:t xml:space="preserve">     </w:t>
      </w: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06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t>มากกว่า 1 ปี</w:t>
      </w:r>
    </w:p>
    <w:p w:rsidR="00AC2ED7" w:rsidRPr="00591755" w:rsidRDefault="003F316E" w:rsidP="00AC2ED7">
      <w:pPr>
        <w:tabs>
          <w:tab w:val="left" w:pos="284"/>
        </w:tabs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07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t>เป็นงานเดิมก่อนมาศึกษาหรือได้งานทำระหว่างศึกษา</w:t>
      </w:r>
    </w:p>
    <w:p w:rsidR="00AC2ED7" w:rsidRPr="00591755" w:rsidRDefault="00AC2ED7" w:rsidP="003F316E">
      <w:pPr>
        <w:pStyle w:val="ListParagraph"/>
        <w:numPr>
          <w:ilvl w:val="0"/>
          <w:numId w:val="7"/>
        </w:numPr>
        <w:spacing w:line="276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ลักษณะงานที่ทำตรงกับสาขาที่ท่านได้สำเร็จการศึกษาหรือไม่</w:t>
      </w:r>
    </w:p>
    <w:p w:rsidR="00AC2ED7" w:rsidRPr="00591755" w:rsidRDefault="003F316E" w:rsidP="00AC2ED7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sz w:val="32"/>
          <w:szCs w:val="32"/>
        </w:rPr>
      </w:pPr>
      <w:bookmarkStart w:id="72" w:name="OLE_LINK68"/>
      <w:bookmarkStart w:id="73" w:name="OLE_LINK69"/>
      <w:bookmarkStart w:id="74" w:name="OLE_LINK70"/>
      <w:bookmarkStart w:id="75" w:name="OLE_LINK71"/>
      <w:bookmarkStart w:id="76" w:name="OLE_LINK72"/>
      <w:bookmarkStart w:id="77" w:name="OLE_LINK73"/>
      <w:bookmarkStart w:id="78" w:name="OLE_LINK74"/>
      <w:bookmarkStart w:id="79" w:name="OLE_LINK77"/>
      <w:bookmarkStart w:id="80" w:name="OLE_LINK78"/>
      <w:bookmarkStart w:id="81" w:name="OLE_LINK79"/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="00D307BF" w:rsidRPr="00591755">
        <w:rPr>
          <w:rFonts w:ascii="TH SarabunPSK" w:hAnsi="TH SarabunPSK" w:cs="TH SarabunPSK"/>
          <w:sz w:val="32"/>
          <w:szCs w:val="32"/>
        </w:rPr>
        <w:t>1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bookmarkEnd w:id="72"/>
      <w:bookmarkEnd w:id="73"/>
      <w:bookmarkEnd w:id="74"/>
      <w:bookmarkEnd w:id="75"/>
      <w:bookmarkEnd w:id="76"/>
      <w:bookmarkEnd w:id="77"/>
      <w:bookmarkEnd w:id="78"/>
      <w:r w:rsidR="00AC2ED7" w:rsidRPr="00591755">
        <w:rPr>
          <w:rFonts w:ascii="TH SarabunPSK" w:hAnsi="TH SarabunPSK" w:cs="TH SarabunPSK"/>
          <w:sz w:val="32"/>
          <w:szCs w:val="32"/>
          <w:cs/>
        </w:rPr>
        <w:t>ตรงสาขา</w:t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tab/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tab/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="00D307BF" w:rsidRPr="00591755">
        <w:rPr>
          <w:rFonts w:ascii="TH SarabunPSK" w:hAnsi="TH SarabunPSK" w:cs="TH SarabunPSK"/>
          <w:sz w:val="32"/>
          <w:szCs w:val="32"/>
        </w:rPr>
        <w:t>2</w:t>
      </w:r>
      <w:r w:rsidRPr="00591755">
        <w:rPr>
          <w:rFonts w:ascii="TH SarabunPSK" w:hAnsi="TH SarabunPSK" w:cs="TH SarabunPSK"/>
          <w:sz w:val="32"/>
          <w:szCs w:val="32"/>
          <w:cs/>
        </w:rPr>
        <w:t>]</w:t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t xml:space="preserve"> ไม่ตรงสาขา</w:t>
      </w:r>
    </w:p>
    <w:p w:rsidR="00AC2ED7" w:rsidRPr="00591755" w:rsidRDefault="00AC2ED7" w:rsidP="003F316E">
      <w:pPr>
        <w:pStyle w:val="ListParagraph"/>
        <w:numPr>
          <w:ilvl w:val="0"/>
          <w:numId w:val="7"/>
        </w:numPr>
        <w:spacing w:line="276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bookmarkStart w:id="82" w:name="OLE_LINK75"/>
      <w:bookmarkStart w:id="83" w:name="OLE_LINK76"/>
      <w:bookmarkEnd w:id="79"/>
      <w:bookmarkEnd w:id="80"/>
      <w:bookmarkEnd w:id="81"/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ท่านสามารถนำความรู้จากสาขาวิชาที่เรียนมาประยุกต์ใช้กับหน้าที่การงานที่ทำอยู่ขณะนี้เพียงใด</w:t>
      </w:r>
    </w:p>
    <w:bookmarkEnd w:id="82"/>
    <w:bookmarkEnd w:id="83"/>
    <w:p w:rsidR="00AC2ED7" w:rsidRPr="00591755" w:rsidRDefault="00D307BF" w:rsidP="00AC2ED7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01</w:t>
      </w:r>
      <w:r w:rsidRPr="00591755">
        <w:rPr>
          <w:rFonts w:ascii="TH SarabunPSK" w:hAnsi="TH SarabunPSK" w:cs="TH SarabunPSK"/>
          <w:sz w:val="32"/>
          <w:szCs w:val="32"/>
          <w:cs/>
        </w:rPr>
        <w:t>] มากที่สุด</w:t>
      </w:r>
      <w:r w:rsidRPr="00591755">
        <w:rPr>
          <w:rFonts w:ascii="TH SarabunPSK" w:hAnsi="TH SarabunPSK" w:cs="TH SarabunPSK"/>
          <w:sz w:val="32"/>
          <w:szCs w:val="32"/>
          <w:cs/>
        </w:rPr>
        <w:tab/>
        <w:t>[</w:t>
      </w:r>
      <w:r w:rsidRPr="00591755">
        <w:rPr>
          <w:rFonts w:ascii="TH SarabunPSK" w:hAnsi="TH SarabunPSK" w:cs="TH SarabunPSK"/>
          <w:sz w:val="32"/>
          <w:szCs w:val="32"/>
        </w:rPr>
        <w:t>02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t>มาก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    [</w:t>
      </w:r>
      <w:r w:rsidRPr="00591755">
        <w:rPr>
          <w:rFonts w:ascii="TH SarabunPSK" w:hAnsi="TH SarabunPSK" w:cs="TH SarabunPSK"/>
          <w:sz w:val="32"/>
          <w:szCs w:val="32"/>
        </w:rPr>
        <w:t>03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t>ปานกลาง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    [</w:t>
      </w:r>
      <w:r w:rsidRPr="00591755">
        <w:rPr>
          <w:rFonts w:ascii="TH SarabunPSK" w:hAnsi="TH SarabunPSK" w:cs="TH SarabunPSK"/>
          <w:sz w:val="32"/>
          <w:szCs w:val="32"/>
        </w:rPr>
        <w:t>04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t>น้อย</w:t>
      </w:r>
      <w:r w:rsidRPr="00591755">
        <w:rPr>
          <w:rFonts w:ascii="TH SarabunPSK" w:hAnsi="TH SarabunPSK" w:cs="TH SarabunPSK"/>
          <w:sz w:val="32"/>
          <w:szCs w:val="32"/>
          <w:cs/>
        </w:rPr>
        <w:tab/>
        <w:t xml:space="preserve"> [</w:t>
      </w:r>
      <w:r w:rsidRPr="00591755">
        <w:rPr>
          <w:rFonts w:ascii="TH SarabunPSK" w:hAnsi="TH SarabunPSK" w:cs="TH SarabunPSK"/>
          <w:sz w:val="32"/>
          <w:szCs w:val="32"/>
        </w:rPr>
        <w:t>05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AC2ED7" w:rsidRPr="00591755">
        <w:rPr>
          <w:rFonts w:ascii="TH SarabunPSK" w:hAnsi="TH SarabunPSK" w:cs="TH SarabunPSK"/>
          <w:sz w:val="32"/>
          <w:szCs w:val="32"/>
          <w:cs/>
        </w:rPr>
        <w:t>น้อยที่สุด</w:t>
      </w:r>
    </w:p>
    <w:p w:rsidR="00D307BF" w:rsidRPr="00591755" w:rsidRDefault="00D307BF" w:rsidP="00D307BF">
      <w:pPr>
        <w:pStyle w:val="ListParagraph"/>
        <w:numPr>
          <w:ilvl w:val="0"/>
          <w:numId w:val="7"/>
        </w:numPr>
        <w:spacing w:line="276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bookmarkStart w:id="84" w:name="OLE_LINK105"/>
      <w:bookmarkStart w:id="85" w:name="OLE_LINK106"/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ความต้องการศึกษาต่อ</w:t>
      </w:r>
    </w:p>
    <w:p w:rsidR="004B4B6A" w:rsidRPr="00591755" w:rsidRDefault="00D307BF" w:rsidP="00D307BF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1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4B4B6A" w:rsidRPr="00591755">
        <w:rPr>
          <w:rFonts w:ascii="TH SarabunPSK" w:hAnsi="TH SarabunPSK" w:cs="TH SarabunPSK"/>
          <w:sz w:val="32"/>
          <w:szCs w:val="32"/>
          <w:cs/>
        </w:rPr>
        <w:t xml:space="preserve">ต้องการศึกษาต่อ  (ข้ามไปตอบตอนที่ </w:t>
      </w:r>
      <w:r w:rsidR="004B4B6A" w:rsidRPr="00591755">
        <w:rPr>
          <w:rFonts w:ascii="TH SarabunPSK" w:hAnsi="TH SarabunPSK" w:cs="TH SarabunPSK"/>
          <w:sz w:val="32"/>
          <w:szCs w:val="32"/>
        </w:rPr>
        <w:t>4</w:t>
      </w:r>
      <w:r w:rsidR="004B4B6A" w:rsidRPr="00591755">
        <w:rPr>
          <w:rFonts w:ascii="TH SarabunPSK" w:hAnsi="TH SarabunPSK" w:cs="TH SarabunPSK"/>
          <w:sz w:val="32"/>
          <w:szCs w:val="32"/>
          <w:cs/>
        </w:rPr>
        <w:t>)</w:t>
      </w:r>
      <w:r w:rsidRPr="00591755">
        <w:rPr>
          <w:rFonts w:ascii="TH SarabunPSK" w:hAnsi="TH SarabunPSK" w:cs="TH SarabunPSK"/>
          <w:sz w:val="32"/>
          <w:szCs w:val="32"/>
          <w:cs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ab/>
      </w:r>
    </w:p>
    <w:p w:rsidR="00D307BF" w:rsidRDefault="00D307BF" w:rsidP="00AC2ED7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2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4B4B6A" w:rsidRPr="00591755">
        <w:rPr>
          <w:rFonts w:ascii="TH SarabunPSK" w:hAnsi="TH SarabunPSK" w:cs="TH SarabunPSK"/>
          <w:sz w:val="32"/>
          <w:szCs w:val="32"/>
          <w:cs/>
        </w:rPr>
        <w:t xml:space="preserve">ไม่ต้องการศึกษาต่อ (ข้ามไปตอบตอนที่ </w:t>
      </w:r>
      <w:r w:rsidR="004B4B6A" w:rsidRPr="00591755">
        <w:rPr>
          <w:rFonts w:ascii="TH SarabunPSK" w:hAnsi="TH SarabunPSK" w:cs="TH SarabunPSK"/>
          <w:sz w:val="32"/>
          <w:szCs w:val="32"/>
        </w:rPr>
        <w:t>5</w:t>
      </w:r>
      <w:r w:rsidR="004B4B6A" w:rsidRPr="00591755">
        <w:rPr>
          <w:rFonts w:ascii="TH SarabunPSK" w:hAnsi="TH SarabunPSK" w:cs="TH SarabunPSK"/>
          <w:sz w:val="32"/>
          <w:szCs w:val="32"/>
          <w:cs/>
        </w:rPr>
        <w:t>)</w:t>
      </w:r>
    </w:p>
    <w:p w:rsidR="005D6A5C" w:rsidRDefault="005D6A5C" w:rsidP="00AC2ED7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sz w:val="32"/>
          <w:szCs w:val="32"/>
        </w:rPr>
      </w:pPr>
    </w:p>
    <w:p w:rsidR="005D6A5C" w:rsidRPr="00591755" w:rsidRDefault="005D6A5C" w:rsidP="00AC2ED7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sz w:val="32"/>
          <w:szCs w:val="32"/>
        </w:rPr>
      </w:pPr>
    </w:p>
    <w:bookmarkEnd w:id="84"/>
    <w:bookmarkEnd w:id="85"/>
    <w:p w:rsidR="000679CF" w:rsidRPr="00591755" w:rsidRDefault="00AC2ED7" w:rsidP="000679CF">
      <w:pPr>
        <w:pStyle w:val="ListParagraph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 xml:space="preserve">       </w:t>
      </w:r>
      <w:r w:rsidR="00F33397" w:rsidRPr="00591755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-306705</wp:posOffset>
                </wp:positionH>
                <wp:positionV relativeFrom="paragraph">
                  <wp:posOffset>19685</wp:posOffset>
                </wp:positionV>
                <wp:extent cx="6236970" cy="393065"/>
                <wp:effectExtent l="7620" t="8890" r="13335" b="7620"/>
                <wp:wrapNone/>
                <wp:docPr id="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6970" cy="393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9CF" w:rsidRPr="00591755" w:rsidRDefault="000679CF" w:rsidP="000679CF">
                            <w:pPr>
                              <w:pStyle w:val="ListParagraph"/>
                              <w:ind w:left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91755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ตอนที่ 3 สำหรับผู้ที่ยังไม่ได้ทำงาน</w:t>
                            </w:r>
                          </w:p>
                          <w:p w:rsidR="000679CF" w:rsidRDefault="000679CF" w:rsidP="000679C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28" type="#_x0000_t202" style="position:absolute;margin-left:-24.15pt;margin-top:1.55pt;width:491.1pt;height:30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">
                <v:textbox>
                  <w:txbxContent>
                    <w:p w:rsidR="000679CF" w:rsidRPr="00591755" w:rsidRDefault="000679CF" w:rsidP="000679CF">
                      <w:pPr>
                        <w:pStyle w:val="ListParagraph"/>
                        <w:ind w:left="0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591755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ตอนที่ 3 สำหรับผู้ที่ยังไม่ได้ทำงาน</w:t>
                      </w:r>
                    </w:p>
                    <w:p w:rsidR="000679CF" w:rsidRDefault="000679CF" w:rsidP="000679CF"/>
                  </w:txbxContent>
                </v:textbox>
              </v:shape>
            </w:pict>
          </mc:Fallback>
        </mc:AlternateContent>
      </w:r>
    </w:p>
    <w:p w:rsidR="000679CF" w:rsidRPr="00591755" w:rsidRDefault="000679CF" w:rsidP="000679CF">
      <w:pPr>
        <w:pStyle w:val="ListParagraph"/>
        <w:ind w:left="0"/>
        <w:rPr>
          <w:rFonts w:ascii="TH SarabunPSK" w:hAnsi="TH SarabunPSK" w:cs="TH SarabunPSK"/>
          <w:b/>
          <w:bCs/>
          <w:sz w:val="32"/>
          <w:szCs w:val="32"/>
        </w:rPr>
      </w:pPr>
    </w:p>
    <w:p w:rsidR="000679CF" w:rsidRPr="00591755" w:rsidRDefault="000679CF" w:rsidP="000679CF">
      <w:pPr>
        <w:pStyle w:val="ListParagraph"/>
        <w:numPr>
          <w:ilvl w:val="0"/>
          <w:numId w:val="3"/>
        </w:numPr>
        <w:spacing w:line="276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สาเหตุที่ยังไม่ได้ทำงาน โปรดระบุสาเหตุที่สำคัญ 1 ข้อ ต่อไปนี้</w:t>
      </w:r>
    </w:p>
    <w:p w:rsidR="000679CF" w:rsidRPr="00591755" w:rsidRDefault="004B4B6A" w:rsidP="000679CF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  <w:bookmarkStart w:id="86" w:name="OLE_LINK89"/>
      <w:bookmarkStart w:id="87" w:name="OLE_LINK90"/>
      <w:bookmarkStart w:id="88" w:name="OLE_LINK91"/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1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bookmarkEnd w:id="86"/>
      <w:bookmarkEnd w:id="87"/>
      <w:bookmarkEnd w:id="88"/>
      <w:r w:rsidR="000679CF" w:rsidRPr="00591755">
        <w:rPr>
          <w:rFonts w:ascii="TH SarabunPSK" w:hAnsi="TH SarabunPSK" w:cs="TH SarabunPSK"/>
          <w:sz w:val="32"/>
          <w:szCs w:val="32"/>
          <w:cs/>
        </w:rPr>
        <w:t>ยังไม่ประสงค์ทำงาน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ab/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ab/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2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>รอฟังคำตอบจากหน่วยงาน</w:t>
      </w:r>
    </w:p>
    <w:p w:rsidR="00591755" w:rsidRDefault="004B4B6A" w:rsidP="000679CF">
      <w:pPr>
        <w:pStyle w:val="ListParagraph"/>
        <w:ind w:left="0"/>
        <w:rPr>
          <w:rFonts w:ascii="TH SarabunPSK" w:hAnsi="TH SarabunPSK" w:cs="TH SarabunPSK"/>
          <w:sz w:val="32"/>
          <w:szCs w:val="32"/>
          <w:cs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3</w:t>
      </w:r>
      <w:r w:rsidRPr="00591755">
        <w:rPr>
          <w:rFonts w:ascii="TH SarabunPSK" w:hAnsi="TH SarabunPSK" w:cs="TH SarabunPSK"/>
          <w:sz w:val="32"/>
          <w:szCs w:val="32"/>
          <w:cs/>
        </w:rPr>
        <w:t>] หางานทำไม่ได้</w:t>
      </w:r>
      <w:r w:rsidRPr="00591755">
        <w:rPr>
          <w:rFonts w:ascii="TH SarabunPSK" w:hAnsi="TH SarabunPSK" w:cs="TH SarabunPSK"/>
          <w:sz w:val="32"/>
          <w:szCs w:val="32"/>
          <w:cs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ab/>
      </w:r>
      <w:r w:rsidR="00591755" w:rsidRPr="00591755">
        <w:rPr>
          <w:rFonts w:ascii="TH SarabunPSK" w:hAnsi="TH SarabunPSK" w:cs="TH SarabunPSK"/>
          <w:sz w:val="32"/>
          <w:szCs w:val="32"/>
          <w:cs/>
        </w:rPr>
        <w:t>[</w:t>
      </w:r>
      <w:r w:rsidR="00591755">
        <w:rPr>
          <w:rFonts w:ascii="TH SarabunPSK" w:hAnsi="TH SarabunPSK" w:cs="TH SarabunPSK"/>
          <w:sz w:val="32"/>
          <w:szCs w:val="32"/>
        </w:rPr>
        <w:t>4</w:t>
      </w:r>
      <w:r w:rsidR="00591755"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591755">
        <w:rPr>
          <w:rFonts w:ascii="TH SarabunPSK" w:hAnsi="TH SarabunPSK" w:cs="TH SarabunPSK" w:hint="cs"/>
          <w:sz w:val="32"/>
          <w:szCs w:val="32"/>
          <w:cs/>
        </w:rPr>
        <w:t>ต้องการประกอบอาชีพอิสระ</w:t>
      </w:r>
    </w:p>
    <w:p w:rsidR="000679CF" w:rsidRPr="00591755" w:rsidRDefault="004B4B6A" w:rsidP="000679CF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>อื่น ๆ (ระบุ) : …………………………………….....................…</w:t>
      </w:r>
    </w:p>
    <w:p w:rsidR="000679CF" w:rsidRPr="00591755" w:rsidRDefault="000679CF" w:rsidP="000679CF">
      <w:pPr>
        <w:pStyle w:val="ListParagraph"/>
        <w:numPr>
          <w:ilvl w:val="0"/>
          <w:numId w:val="3"/>
        </w:numPr>
        <w:spacing w:line="276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ท่านมีปัญหาในการหางานทำหลังสำเร็จการศึกษาหรือไม่</w:t>
      </w:r>
    </w:p>
    <w:p w:rsidR="00E06A42" w:rsidRPr="00591755" w:rsidRDefault="004B4B6A" w:rsidP="000679CF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  <w:bookmarkStart w:id="89" w:name="OLE_LINK94"/>
      <w:bookmarkStart w:id="90" w:name="OLE_LINK95"/>
      <w:bookmarkStart w:id="91" w:name="OLE_LINK96"/>
      <w:bookmarkStart w:id="92" w:name="OLE_LINK97"/>
      <w:bookmarkStart w:id="93" w:name="OLE_LINK98"/>
      <w:bookmarkStart w:id="94" w:name="OLE_LINK99"/>
      <w:bookmarkStart w:id="95" w:name="OLE_LINK100"/>
      <w:bookmarkStart w:id="96" w:name="OLE_LINK101"/>
      <w:bookmarkStart w:id="97" w:name="OLE_LINK102"/>
      <w:bookmarkStart w:id="98" w:name="OLE_LINK103"/>
      <w:bookmarkStart w:id="99" w:name="OLE_LINK104"/>
      <w:bookmarkStart w:id="100" w:name="OLE_LINK107"/>
      <w:bookmarkStart w:id="101" w:name="OLE_LINK108"/>
      <w:bookmarkStart w:id="102" w:name="OLE_LINK109"/>
      <w:bookmarkStart w:id="103" w:name="OLE_LINK92"/>
      <w:bookmarkStart w:id="104" w:name="OLE_LINK93"/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01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r w:rsidR="000679CF" w:rsidRPr="00591755">
        <w:rPr>
          <w:rFonts w:ascii="TH SarabunPSK" w:hAnsi="TH SarabunPSK" w:cs="TH SarabunPSK"/>
          <w:sz w:val="32"/>
          <w:szCs w:val="32"/>
          <w:cs/>
        </w:rPr>
        <w:t>ไม่มีปัญหา</w:t>
      </w:r>
      <w:r w:rsidRPr="00591755">
        <w:rPr>
          <w:rFonts w:ascii="TH SarabunPSK" w:hAnsi="TH SarabunPSK" w:cs="TH SarabunPSK"/>
          <w:sz w:val="32"/>
          <w:szCs w:val="32"/>
          <w:cs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ab/>
      </w:r>
      <w:bookmarkEnd w:id="103"/>
      <w:bookmarkEnd w:id="104"/>
    </w:p>
    <w:p w:rsidR="000679CF" w:rsidRPr="00F2365E" w:rsidRDefault="000679CF" w:rsidP="000679CF">
      <w:pPr>
        <w:pStyle w:val="ListParagraph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F2365E">
        <w:rPr>
          <w:rFonts w:ascii="TH SarabunPSK" w:hAnsi="TH SarabunPSK" w:cs="TH SarabunPSK"/>
          <w:b/>
          <w:bCs/>
          <w:sz w:val="32"/>
          <w:szCs w:val="32"/>
          <w:cs/>
        </w:rPr>
        <w:t>ถ้ามีปัญหาโปรดระบุปัญหาที่สำคัญ</w:t>
      </w:r>
      <w:r w:rsidR="00795B16" w:rsidRPr="00F2365E">
        <w:rPr>
          <w:rFonts w:ascii="TH SarabunPSK" w:hAnsi="TH SarabunPSK" w:cs="TH SarabunPSK" w:hint="cs"/>
          <w:b/>
          <w:bCs/>
          <w:sz w:val="32"/>
          <w:szCs w:val="32"/>
          <w:cs/>
        </w:rPr>
        <w:t>ดัง</w:t>
      </w:r>
      <w:r w:rsidRPr="00F2365E">
        <w:rPr>
          <w:rFonts w:ascii="TH SarabunPSK" w:hAnsi="TH SarabunPSK" w:cs="TH SarabunPSK"/>
          <w:b/>
          <w:bCs/>
          <w:sz w:val="32"/>
          <w:szCs w:val="32"/>
          <w:cs/>
        </w:rPr>
        <w:t>ต่อไปนี้</w:t>
      </w:r>
      <w:r w:rsidR="00795B16" w:rsidRPr="00F2365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โดยสามารถเลือกตอบได้หลายข้อ</w:t>
      </w:r>
    </w:p>
    <w:p w:rsidR="000679CF" w:rsidRPr="00F2365E" w:rsidRDefault="004B4B6A" w:rsidP="000679CF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  <w:r w:rsidRPr="00F2365E">
        <w:rPr>
          <w:rFonts w:ascii="TH SarabunPSK" w:hAnsi="TH SarabunPSK" w:cs="TH SarabunPSK"/>
          <w:sz w:val="32"/>
          <w:szCs w:val="32"/>
          <w:cs/>
        </w:rPr>
        <w:t>[</w:t>
      </w:r>
      <w:r w:rsidRPr="00F2365E">
        <w:rPr>
          <w:rFonts w:ascii="TH SarabunPSK" w:hAnsi="TH SarabunPSK" w:cs="TH SarabunPSK"/>
          <w:sz w:val="32"/>
          <w:szCs w:val="32"/>
        </w:rPr>
        <w:t>02</w:t>
      </w:r>
      <w:r w:rsidRPr="00F2365E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F2365E">
        <w:rPr>
          <w:rFonts w:ascii="TH SarabunPSK" w:hAnsi="TH SarabunPSK" w:cs="TH SarabunPSK"/>
          <w:sz w:val="32"/>
          <w:szCs w:val="32"/>
          <w:cs/>
        </w:rPr>
        <w:t>ไม่ทราบแหล่งงาน</w:t>
      </w:r>
      <w:r w:rsidR="000679CF" w:rsidRPr="00F2365E">
        <w:rPr>
          <w:rFonts w:ascii="TH SarabunPSK" w:hAnsi="TH SarabunPSK" w:cs="TH SarabunPSK"/>
          <w:sz w:val="32"/>
          <w:szCs w:val="32"/>
          <w:cs/>
        </w:rPr>
        <w:tab/>
      </w:r>
      <w:r w:rsidR="000679CF" w:rsidRPr="00F2365E">
        <w:rPr>
          <w:rFonts w:ascii="TH SarabunPSK" w:hAnsi="TH SarabunPSK" w:cs="TH SarabunPSK"/>
          <w:sz w:val="32"/>
          <w:szCs w:val="32"/>
          <w:cs/>
        </w:rPr>
        <w:tab/>
      </w:r>
      <w:r w:rsidR="000679CF" w:rsidRPr="00F2365E">
        <w:rPr>
          <w:rFonts w:ascii="TH SarabunPSK" w:hAnsi="TH SarabunPSK" w:cs="TH SarabunPSK"/>
          <w:sz w:val="32"/>
          <w:szCs w:val="32"/>
          <w:cs/>
        </w:rPr>
        <w:tab/>
      </w:r>
      <w:r w:rsidR="000679CF" w:rsidRPr="00F2365E">
        <w:rPr>
          <w:rFonts w:ascii="TH SarabunPSK" w:hAnsi="TH SarabunPSK" w:cs="TH SarabunPSK"/>
          <w:sz w:val="32"/>
          <w:szCs w:val="32"/>
          <w:cs/>
        </w:rPr>
        <w:tab/>
      </w:r>
      <w:r w:rsidRPr="00F2365E">
        <w:rPr>
          <w:rFonts w:ascii="TH SarabunPSK" w:hAnsi="TH SarabunPSK" w:cs="TH SarabunPSK"/>
          <w:sz w:val="32"/>
          <w:szCs w:val="32"/>
          <w:cs/>
        </w:rPr>
        <w:t>[</w:t>
      </w:r>
      <w:r w:rsidRPr="00F2365E">
        <w:rPr>
          <w:rFonts w:ascii="TH SarabunPSK" w:hAnsi="TH SarabunPSK" w:cs="TH SarabunPSK"/>
          <w:sz w:val="32"/>
          <w:szCs w:val="32"/>
        </w:rPr>
        <w:t>03</w:t>
      </w:r>
      <w:r w:rsidRPr="00F2365E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F2365E">
        <w:rPr>
          <w:rFonts w:ascii="TH SarabunPSK" w:hAnsi="TH SarabunPSK" w:cs="TH SarabunPSK"/>
          <w:sz w:val="32"/>
          <w:szCs w:val="32"/>
          <w:cs/>
        </w:rPr>
        <w:t>หางานที่ถูกใจไม่ได้</w:t>
      </w:r>
    </w:p>
    <w:p w:rsidR="000679CF" w:rsidRPr="00F2365E" w:rsidRDefault="004B4B6A" w:rsidP="000679CF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  <w:r w:rsidRPr="00F2365E">
        <w:rPr>
          <w:rFonts w:ascii="TH SarabunPSK" w:hAnsi="TH SarabunPSK" w:cs="TH SarabunPSK"/>
          <w:sz w:val="32"/>
          <w:szCs w:val="32"/>
          <w:cs/>
        </w:rPr>
        <w:t>[</w:t>
      </w:r>
      <w:r w:rsidRPr="00F2365E">
        <w:rPr>
          <w:rFonts w:ascii="TH SarabunPSK" w:hAnsi="TH SarabunPSK" w:cs="TH SarabunPSK"/>
          <w:sz w:val="32"/>
          <w:szCs w:val="32"/>
        </w:rPr>
        <w:t>04</w:t>
      </w:r>
      <w:r w:rsidRPr="00F2365E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F2365E">
        <w:rPr>
          <w:rFonts w:ascii="TH SarabunPSK" w:hAnsi="TH SarabunPSK" w:cs="TH SarabunPSK"/>
          <w:sz w:val="32"/>
          <w:szCs w:val="32"/>
          <w:cs/>
        </w:rPr>
        <w:t>ต้องสอบจึงไม่อยากสมัคร</w:t>
      </w:r>
      <w:r w:rsidR="000679CF" w:rsidRPr="00F2365E">
        <w:rPr>
          <w:rFonts w:ascii="TH SarabunPSK" w:hAnsi="TH SarabunPSK" w:cs="TH SarabunPSK"/>
          <w:sz w:val="32"/>
          <w:szCs w:val="32"/>
          <w:cs/>
        </w:rPr>
        <w:tab/>
      </w:r>
      <w:r w:rsidR="000679CF" w:rsidRPr="00F2365E">
        <w:rPr>
          <w:rFonts w:ascii="TH SarabunPSK" w:hAnsi="TH SarabunPSK" w:cs="TH SarabunPSK"/>
          <w:sz w:val="32"/>
          <w:szCs w:val="32"/>
          <w:cs/>
        </w:rPr>
        <w:tab/>
      </w:r>
      <w:r w:rsidR="000679CF" w:rsidRPr="00F2365E">
        <w:rPr>
          <w:rFonts w:ascii="TH SarabunPSK" w:hAnsi="TH SarabunPSK" w:cs="TH SarabunPSK"/>
          <w:sz w:val="32"/>
          <w:szCs w:val="32"/>
          <w:cs/>
        </w:rPr>
        <w:tab/>
      </w:r>
      <w:r w:rsidRPr="00F2365E">
        <w:rPr>
          <w:rFonts w:ascii="TH SarabunPSK" w:hAnsi="TH SarabunPSK" w:cs="TH SarabunPSK"/>
          <w:sz w:val="32"/>
          <w:szCs w:val="32"/>
          <w:cs/>
        </w:rPr>
        <w:t>[</w:t>
      </w:r>
      <w:r w:rsidRPr="00F2365E">
        <w:rPr>
          <w:rFonts w:ascii="TH SarabunPSK" w:hAnsi="TH SarabunPSK" w:cs="TH SarabunPSK"/>
          <w:sz w:val="32"/>
          <w:szCs w:val="32"/>
        </w:rPr>
        <w:t>05</w:t>
      </w:r>
      <w:r w:rsidRPr="00F2365E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F2365E">
        <w:rPr>
          <w:rFonts w:ascii="TH SarabunPSK" w:hAnsi="TH SarabunPSK" w:cs="TH SarabunPSK"/>
          <w:sz w:val="32"/>
          <w:szCs w:val="32"/>
          <w:cs/>
        </w:rPr>
        <w:t>ขาดคนสนับสนุน</w:t>
      </w:r>
    </w:p>
    <w:p w:rsidR="000679CF" w:rsidRPr="00F2365E" w:rsidRDefault="004B4B6A" w:rsidP="000679CF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  <w:r w:rsidRPr="00F2365E">
        <w:rPr>
          <w:rFonts w:ascii="TH SarabunPSK" w:hAnsi="TH SarabunPSK" w:cs="TH SarabunPSK"/>
          <w:sz w:val="32"/>
          <w:szCs w:val="32"/>
          <w:cs/>
        </w:rPr>
        <w:t>[</w:t>
      </w:r>
      <w:r w:rsidRPr="00F2365E">
        <w:rPr>
          <w:rFonts w:ascii="TH SarabunPSK" w:hAnsi="TH SarabunPSK" w:cs="TH SarabunPSK"/>
          <w:sz w:val="32"/>
          <w:szCs w:val="32"/>
        </w:rPr>
        <w:t>06</w:t>
      </w:r>
      <w:r w:rsidRPr="00F2365E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F2365E">
        <w:rPr>
          <w:rFonts w:ascii="TH SarabunPSK" w:hAnsi="TH SarabunPSK" w:cs="TH SarabunPSK"/>
          <w:sz w:val="32"/>
          <w:szCs w:val="32"/>
          <w:cs/>
        </w:rPr>
        <w:t>ขาดคนหรือเงินค้ำประกัน</w:t>
      </w:r>
      <w:r w:rsidR="000679CF" w:rsidRPr="00F2365E">
        <w:rPr>
          <w:rFonts w:ascii="TH SarabunPSK" w:hAnsi="TH SarabunPSK" w:cs="TH SarabunPSK"/>
          <w:sz w:val="32"/>
          <w:szCs w:val="32"/>
          <w:cs/>
        </w:rPr>
        <w:tab/>
      </w:r>
      <w:r w:rsidR="000679CF" w:rsidRPr="00F2365E">
        <w:rPr>
          <w:rFonts w:ascii="TH SarabunPSK" w:hAnsi="TH SarabunPSK" w:cs="TH SarabunPSK"/>
          <w:sz w:val="32"/>
          <w:szCs w:val="32"/>
          <w:cs/>
        </w:rPr>
        <w:tab/>
      </w:r>
      <w:r w:rsidR="000679CF" w:rsidRPr="00F2365E">
        <w:rPr>
          <w:rFonts w:ascii="TH SarabunPSK" w:hAnsi="TH SarabunPSK" w:cs="TH SarabunPSK"/>
          <w:sz w:val="32"/>
          <w:szCs w:val="32"/>
          <w:cs/>
        </w:rPr>
        <w:tab/>
      </w:r>
      <w:r w:rsidRPr="00F2365E">
        <w:rPr>
          <w:rFonts w:ascii="TH SarabunPSK" w:hAnsi="TH SarabunPSK" w:cs="TH SarabunPSK"/>
          <w:sz w:val="32"/>
          <w:szCs w:val="32"/>
          <w:cs/>
        </w:rPr>
        <w:t>[</w:t>
      </w:r>
      <w:r w:rsidRPr="00F2365E">
        <w:rPr>
          <w:rFonts w:ascii="TH SarabunPSK" w:hAnsi="TH SarabunPSK" w:cs="TH SarabunPSK"/>
          <w:sz w:val="32"/>
          <w:szCs w:val="32"/>
        </w:rPr>
        <w:t>07</w:t>
      </w:r>
      <w:r w:rsidRPr="00F2365E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F2365E">
        <w:rPr>
          <w:rFonts w:ascii="TH SarabunPSK" w:hAnsi="TH SarabunPSK" w:cs="TH SarabunPSK"/>
          <w:sz w:val="32"/>
          <w:szCs w:val="32"/>
          <w:cs/>
        </w:rPr>
        <w:t>หน่วยงานไม่ต้องการ</w:t>
      </w:r>
    </w:p>
    <w:p w:rsidR="000679CF" w:rsidRPr="00F2365E" w:rsidRDefault="004B4B6A" w:rsidP="000679CF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  <w:r w:rsidRPr="00F2365E">
        <w:rPr>
          <w:rFonts w:ascii="TH SarabunPSK" w:hAnsi="TH SarabunPSK" w:cs="TH SarabunPSK"/>
          <w:sz w:val="32"/>
          <w:szCs w:val="32"/>
          <w:cs/>
        </w:rPr>
        <w:t>[</w:t>
      </w:r>
      <w:r w:rsidRPr="00F2365E">
        <w:rPr>
          <w:rFonts w:ascii="TH SarabunPSK" w:hAnsi="TH SarabunPSK" w:cs="TH SarabunPSK"/>
          <w:sz w:val="32"/>
          <w:szCs w:val="32"/>
        </w:rPr>
        <w:t>08</w:t>
      </w:r>
      <w:r w:rsidRPr="00F2365E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F2365E">
        <w:rPr>
          <w:rFonts w:ascii="TH SarabunPSK" w:hAnsi="TH SarabunPSK" w:cs="TH SarabunPSK"/>
          <w:sz w:val="32"/>
          <w:szCs w:val="32"/>
          <w:cs/>
        </w:rPr>
        <w:t>เงินเดือนน้อย</w:t>
      </w:r>
      <w:r w:rsidR="000679CF" w:rsidRPr="00F2365E">
        <w:rPr>
          <w:rFonts w:ascii="TH SarabunPSK" w:hAnsi="TH SarabunPSK" w:cs="TH SarabunPSK"/>
          <w:sz w:val="32"/>
          <w:szCs w:val="32"/>
          <w:cs/>
        </w:rPr>
        <w:tab/>
      </w:r>
      <w:r w:rsidR="000679CF" w:rsidRPr="00F2365E">
        <w:rPr>
          <w:rFonts w:ascii="TH SarabunPSK" w:hAnsi="TH SarabunPSK" w:cs="TH SarabunPSK"/>
          <w:sz w:val="32"/>
          <w:szCs w:val="32"/>
          <w:cs/>
        </w:rPr>
        <w:tab/>
      </w:r>
      <w:r w:rsidR="000679CF" w:rsidRPr="00F2365E">
        <w:rPr>
          <w:rFonts w:ascii="TH SarabunPSK" w:hAnsi="TH SarabunPSK" w:cs="TH SarabunPSK"/>
          <w:sz w:val="32"/>
          <w:szCs w:val="32"/>
          <w:cs/>
        </w:rPr>
        <w:tab/>
      </w:r>
      <w:r w:rsidR="000679CF" w:rsidRPr="00F2365E">
        <w:rPr>
          <w:rFonts w:ascii="TH SarabunPSK" w:hAnsi="TH SarabunPSK" w:cs="TH SarabunPSK"/>
          <w:sz w:val="32"/>
          <w:szCs w:val="32"/>
          <w:cs/>
        </w:rPr>
        <w:tab/>
      </w:r>
      <w:r w:rsidRPr="00F2365E">
        <w:rPr>
          <w:rFonts w:ascii="TH SarabunPSK" w:hAnsi="TH SarabunPSK" w:cs="TH SarabunPSK"/>
          <w:sz w:val="32"/>
          <w:szCs w:val="32"/>
          <w:cs/>
        </w:rPr>
        <w:t>[</w:t>
      </w:r>
      <w:r w:rsidRPr="00F2365E">
        <w:rPr>
          <w:rFonts w:ascii="TH SarabunPSK" w:hAnsi="TH SarabunPSK" w:cs="TH SarabunPSK"/>
          <w:sz w:val="32"/>
          <w:szCs w:val="32"/>
        </w:rPr>
        <w:t>09</w:t>
      </w:r>
      <w:r w:rsidRPr="00F2365E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F2365E">
        <w:rPr>
          <w:rFonts w:ascii="TH SarabunPSK" w:hAnsi="TH SarabunPSK" w:cs="TH SarabunPSK"/>
          <w:sz w:val="32"/>
          <w:szCs w:val="32"/>
          <w:cs/>
        </w:rPr>
        <w:t>สอบเข้าทำงานไม่ได้</w:t>
      </w:r>
    </w:p>
    <w:p w:rsidR="00251BA5" w:rsidRPr="00F2365E" w:rsidRDefault="00251BA5" w:rsidP="000679CF">
      <w:pPr>
        <w:pStyle w:val="ListParagraph"/>
        <w:ind w:left="0"/>
        <w:rPr>
          <w:rFonts w:ascii="TH SarabunPSK" w:hAnsi="TH SarabunPSK" w:cs="TH SarabunPSK"/>
          <w:sz w:val="32"/>
          <w:szCs w:val="32"/>
          <w:cs/>
        </w:rPr>
      </w:pPr>
      <w:r w:rsidRPr="00F2365E">
        <w:rPr>
          <w:rFonts w:ascii="TH SarabunPSK" w:hAnsi="TH SarabunPSK" w:cs="TH SarabunPSK"/>
          <w:sz w:val="32"/>
          <w:szCs w:val="32"/>
          <w:cs/>
        </w:rPr>
        <w:t>[</w:t>
      </w:r>
      <w:r w:rsidRPr="00F2365E">
        <w:rPr>
          <w:rFonts w:ascii="TH SarabunPSK" w:hAnsi="TH SarabunPSK" w:cs="TH SarabunPSK" w:hint="cs"/>
          <w:sz w:val="32"/>
          <w:szCs w:val="32"/>
          <w:cs/>
        </w:rPr>
        <w:t>10</w:t>
      </w:r>
      <w:r w:rsidRPr="00F2365E">
        <w:rPr>
          <w:rFonts w:ascii="TH SarabunPSK" w:hAnsi="TH SarabunPSK" w:cs="TH SarabunPSK"/>
          <w:sz w:val="32"/>
          <w:szCs w:val="32"/>
          <w:cs/>
        </w:rPr>
        <w:t xml:space="preserve">] </w:t>
      </w:r>
      <w:r w:rsidRPr="00F2365E">
        <w:rPr>
          <w:rFonts w:ascii="TH SarabunPSK" w:hAnsi="TH SarabunPSK" w:cs="TH SarabunPSK" w:hint="cs"/>
          <w:sz w:val="32"/>
          <w:szCs w:val="32"/>
          <w:cs/>
        </w:rPr>
        <w:t>ปัญหาด้านสุขภาพ</w:t>
      </w:r>
      <w:r w:rsidRPr="00F2365E">
        <w:rPr>
          <w:rFonts w:ascii="TH SarabunPSK" w:hAnsi="TH SarabunPSK" w:cs="TH SarabunPSK" w:hint="cs"/>
          <w:sz w:val="32"/>
          <w:szCs w:val="32"/>
          <w:cs/>
        </w:rPr>
        <w:tab/>
      </w:r>
      <w:r w:rsidRPr="00F2365E">
        <w:rPr>
          <w:rFonts w:ascii="TH SarabunPSK" w:hAnsi="TH SarabunPSK" w:cs="TH SarabunPSK"/>
          <w:sz w:val="32"/>
          <w:szCs w:val="32"/>
          <w:cs/>
        </w:rPr>
        <w:tab/>
      </w:r>
      <w:r w:rsidRPr="00F2365E">
        <w:rPr>
          <w:rFonts w:ascii="TH SarabunPSK" w:hAnsi="TH SarabunPSK" w:cs="TH SarabunPSK"/>
          <w:sz w:val="32"/>
          <w:szCs w:val="32"/>
          <w:cs/>
        </w:rPr>
        <w:tab/>
      </w:r>
      <w:r w:rsidRPr="00F2365E">
        <w:rPr>
          <w:rFonts w:ascii="TH SarabunPSK" w:hAnsi="TH SarabunPSK" w:cs="TH SarabunPSK"/>
          <w:sz w:val="32"/>
          <w:szCs w:val="32"/>
          <w:cs/>
        </w:rPr>
        <w:tab/>
        <w:t>[</w:t>
      </w:r>
      <w:r w:rsidRPr="00F2365E">
        <w:rPr>
          <w:rFonts w:ascii="TH SarabunPSK" w:hAnsi="TH SarabunPSK" w:cs="TH SarabunPSK"/>
          <w:sz w:val="32"/>
          <w:szCs w:val="32"/>
        </w:rPr>
        <w:t>11</w:t>
      </w:r>
      <w:r w:rsidRPr="00F2365E">
        <w:rPr>
          <w:rFonts w:ascii="TH SarabunPSK" w:hAnsi="TH SarabunPSK" w:cs="TH SarabunPSK"/>
          <w:sz w:val="32"/>
          <w:szCs w:val="32"/>
          <w:cs/>
        </w:rPr>
        <w:t xml:space="preserve">] </w:t>
      </w:r>
      <w:r w:rsidRPr="00F2365E">
        <w:rPr>
          <w:rFonts w:ascii="TH SarabunPSK" w:hAnsi="TH SarabunPSK" w:cs="TH SarabunPSK" w:hint="cs"/>
          <w:sz w:val="32"/>
          <w:szCs w:val="32"/>
          <w:cs/>
        </w:rPr>
        <w:t>ขาดทักษะภาษาต่างประเทศ</w:t>
      </w:r>
    </w:p>
    <w:p w:rsidR="00251BA5" w:rsidRPr="00F2365E" w:rsidRDefault="00251BA5" w:rsidP="000679CF">
      <w:pPr>
        <w:pStyle w:val="ListParagraph"/>
        <w:ind w:left="0"/>
        <w:rPr>
          <w:rFonts w:ascii="TH SarabunPSK" w:hAnsi="TH SarabunPSK" w:cs="TH SarabunPSK"/>
          <w:sz w:val="32"/>
          <w:szCs w:val="32"/>
          <w:cs/>
        </w:rPr>
      </w:pPr>
      <w:r w:rsidRPr="00F2365E">
        <w:rPr>
          <w:rFonts w:ascii="TH SarabunPSK" w:hAnsi="TH SarabunPSK" w:cs="TH SarabunPSK"/>
          <w:sz w:val="32"/>
          <w:szCs w:val="32"/>
          <w:cs/>
        </w:rPr>
        <w:t>[</w:t>
      </w:r>
      <w:r w:rsidRPr="00F2365E">
        <w:rPr>
          <w:rFonts w:ascii="TH SarabunPSK" w:hAnsi="TH SarabunPSK" w:cs="TH SarabunPSK" w:hint="cs"/>
          <w:sz w:val="32"/>
          <w:szCs w:val="32"/>
          <w:cs/>
        </w:rPr>
        <w:t>12</w:t>
      </w:r>
      <w:r w:rsidRPr="00F2365E">
        <w:rPr>
          <w:rFonts w:ascii="TH SarabunPSK" w:hAnsi="TH SarabunPSK" w:cs="TH SarabunPSK"/>
          <w:sz w:val="32"/>
          <w:szCs w:val="32"/>
          <w:cs/>
        </w:rPr>
        <w:t xml:space="preserve">] </w:t>
      </w:r>
      <w:r w:rsidRPr="00F2365E">
        <w:rPr>
          <w:rFonts w:ascii="TH SarabunPSK" w:hAnsi="TH SarabunPSK" w:cs="TH SarabunPSK" w:hint="cs"/>
          <w:sz w:val="32"/>
          <w:szCs w:val="32"/>
          <w:cs/>
        </w:rPr>
        <w:t>ขาดทักษะด้านคอมพิวเตอร์</w:t>
      </w:r>
      <w:r w:rsidRPr="00F2365E">
        <w:rPr>
          <w:rFonts w:ascii="TH SarabunPSK" w:hAnsi="TH SarabunPSK" w:cs="TH SarabunPSK" w:hint="cs"/>
          <w:sz w:val="32"/>
          <w:szCs w:val="32"/>
          <w:cs/>
        </w:rPr>
        <w:tab/>
      </w:r>
      <w:r w:rsidRPr="00F2365E">
        <w:rPr>
          <w:rFonts w:ascii="TH SarabunPSK" w:hAnsi="TH SarabunPSK" w:cs="TH SarabunPSK"/>
          <w:sz w:val="32"/>
          <w:szCs w:val="32"/>
          <w:cs/>
        </w:rPr>
        <w:tab/>
      </w:r>
      <w:r w:rsidRPr="00F2365E">
        <w:rPr>
          <w:rFonts w:ascii="TH SarabunPSK" w:hAnsi="TH SarabunPSK" w:cs="TH SarabunPSK"/>
          <w:sz w:val="32"/>
          <w:szCs w:val="32"/>
        </w:rPr>
        <w:tab/>
      </w:r>
      <w:r w:rsidRPr="00F2365E">
        <w:rPr>
          <w:rFonts w:ascii="TH SarabunPSK" w:hAnsi="TH SarabunPSK" w:cs="TH SarabunPSK"/>
          <w:sz w:val="32"/>
          <w:szCs w:val="32"/>
          <w:cs/>
        </w:rPr>
        <w:t>[</w:t>
      </w:r>
      <w:r w:rsidRPr="00F2365E">
        <w:rPr>
          <w:rFonts w:ascii="TH SarabunPSK" w:hAnsi="TH SarabunPSK" w:cs="TH SarabunPSK" w:hint="cs"/>
          <w:sz w:val="32"/>
          <w:szCs w:val="32"/>
          <w:cs/>
        </w:rPr>
        <w:t>13</w:t>
      </w:r>
      <w:r w:rsidRPr="00F2365E">
        <w:rPr>
          <w:rFonts w:ascii="TH SarabunPSK" w:hAnsi="TH SarabunPSK" w:cs="TH SarabunPSK"/>
          <w:sz w:val="32"/>
          <w:szCs w:val="32"/>
          <w:cs/>
        </w:rPr>
        <w:t xml:space="preserve">] </w:t>
      </w:r>
      <w:r w:rsidRPr="00F2365E">
        <w:rPr>
          <w:rFonts w:ascii="TH SarabunPSK" w:hAnsi="TH SarabunPSK" w:cs="TH SarabunPSK" w:hint="cs"/>
          <w:sz w:val="32"/>
          <w:szCs w:val="32"/>
          <w:cs/>
        </w:rPr>
        <w:t>ขาดประสบการณ์ในการทำงาน</w:t>
      </w:r>
    </w:p>
    <w:p w:rsidR="000679CF" w:rsidRPr="00F2365E" w:rsidRDefault="00251BA5" w:rsidP="000679CF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  <w:r w:rsidRPr="00F2365E">
        <w:rPr>
          <w:rFonts w:ascii="TH SarabunPSK" w:hAnsi="TH SarabunPSK" w:cs="TH SarabunPSK"/>
          <w:sz w:val="32"/>
          <w:szCs w:val="32"/>
          <w:cs/>
        </w:rPr>
        <w:t>[</w:t>
      </w:r>
      <w:r w:rsidRPr="00F2365E">
        <w:rPr>
          <w:rFonts w:ascii="TH SarabunPSK" w:hAnsi="TH SarabunPSK" w:cs="TH SarabunPSK"/>
          <w:sz w:val="32"/>
          <w:szCs w:val="32"/>
        </w:rPr>
        <w:t>14</w:t>
      </w:r>
      <w:r w:rsidRPr="00F2365E">
        <w:rPr>
          <w:rFonts w:ascii="TH SarabunPSK" w:hAnsi="TH SarabunPSK" w:cs="TH SarabunPSK"/>
          <w:sz w:val="32"/>
          <w:szCs w:val="32"/>
          <w:cs/>
        </w:rPr>
        <w:t xml:space="preserve">] </w:t>
      </w:r>
      <w:r w:rsidRPr="00F2365E">
        <w:rPr>
          <w:rFonts w:ascii="TH SarabunPSK" w:hAnsi="TH SarabunPSK" w:cs="TH SarabunPSK" w:hint="cs"/>
          <w:sz w:val="32"/>
          <w:szCs w:val="32"/>
          <w:cs/>
        </w:rPr>
        <w:t>เกรดเฉลี่ยไม่ถึงเกณฑ์ที่กำหนด</w:t>
      </w:r>
      <w:r w:rsidRPr="00F2365E">
        <w:rPr>
          <w:rFonts w:ascii="TH SarabunPSK" w:hAnsi="TH SarabunPSK" w:cs="TH SarabunPSK" w:hint="cs"/>
          <w:sz w:val="32"/>
          <w:szCs w:val="32"/>
          <w:cs/>
        </w:rPr>
        <w:tab/>
      </w:r>
      <w:r w:rsidRPr="00F2365E">
        <w:rPr>
          <w:rFonts w:ascii="TH SarabunPSK" w:hAnsi="TH SarabunPSK" w:cs="TH SarabunPSK"/>
          <w:sz w:val="32"/>
          <w:szCs w:val="32"/>
          <w:cs/>
        </w:rPr>
        <w:tab/>
      </w:r>
      <w:r w:rsidR="004B4B6A" w:rsidRPr="00F2365E">
        <w:rPr>
          <w:rFonts w:ascii="TH SarabunPSK" w:hAnsi="TH SarabunPSK" w:cs="TH SarabunPSK"/>
          <w:sz w:val="32"/>
          <w:szCs w:val="32"/>
          <w:cs/>
        </w:rPr>
        <w:t>[</w:t>
      </w:r>
      <w:r w:rsidR="004B4B6A" w:rsidRPr="00F2365E">
        <w:rPr>
          <w:rFonts w:ascii="TH SarabunPSK" w:hAnsi="TH SarabunPSK" w:cs="TH SarabunPSK"/>
          <w:sz w:val="32"/>
          <w:szCs w:val="32"/>
        </w:rPr>
        <w:t>00</w:t>
      </w:r>
      <w:r w:rsidR="004B4B6A" w:rsidRPr="00F2365E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F2365E">
        <w:rPr>
          <w:rFonts w:ascii="TH SarabunPSK" w:hAnsi="TH SarabunPSK" w:cs="TH SarabunPSK"/>
          <w:sz w:val="32"/>
          <w:szCs w:val="32"/>
          <w:cs/>
        </w:rPr>
        <w:t>อื่น ๆ (ระบุ) : …………………………………………………..</w:t>
      </w:r>
    </w:p>
    <w:p w:rsidR="00385B98" w:rsidRPr="00F2365E" w:rsidRDefault="002B05C8" w:rsidP="002B05C8">
      <w:pPr>
        <w:pStyle w:val="ListParagraph"/>
        <w:spacing w:line="276" w:lineRule="auto"/>
        <w:ind w:left="-426"/>
        <w:rPr>
          <w:rFonts w:ascii="TH SarabunPSK" w:hAnsi="TH SarabunPSK" w:cs="TH SarabunPSK"/>
          <w:b/>
          <w:bCs/>
          <w:sz w:val="32"/>
          <w:szCs w:val="32"/>
        </w:rPr>
      </w:pPr>
      <w:r w:rsidRPr="00F2365E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F2365E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385B98" w:rsidRPr="00F2365E">
        <w:rPr>
          <w:rFonts w:ascii="TH SarabunPSK" w:hAnsi="TH SarabunPSK" w:cs="TH SarabunPSK" w:hint="cs"/>
          <w:b/>
          <w:bCs/>
          <w:sz w:val="32"/>
          <w:szCs w:val="32"/>
          <w:cs/>
        </w:rPr>
        <w:t>ความต้องการทำงาน</w:t>
      </w:r>
    </w:p>
    <w:p w:rsidR="00385B98" w:rsidRPr="00F2365E" w:rsidRDefault="00385B98" w:rsidP="00385B98">
      <w:pPr>
        <w:pStyle w:val="ListParagraph"/>
        <w:ind w:left="0"/>
        <w:rPr>
          <w:rFonts w:ascii="TH SarabunPSK" w:hAnsi="TH SarabunPSK" w:cs="TH SarabunPSK"/>
          <w:sz w:val="32"/>
          <w:szCs w:val="32"/>
        </w:rPr>
      </w:pPr>
      <w:r w:rsidRPr="00F2365E">
        <w:rPr>
          <w:rFonts w:ascii="TH SarabunPSK" w:hAnsi="TH SarabunPSK" w:cs="TH SarabunPSK"/>
          <w:sz w:val="32"/>
          <w:szCs w:val="32"/>
          <w:cs/>
        </w:rPr>
        <w:t>[</w:t>
      </w:r>
      <w:r w:rsidRPr="00F2365E">
        <w:rPr>
          <w:rFonts w:ascii="TH SarabunPSK" w:hAnsi="TH SarabunPSK" w:cs="TH SarabunPSK"/>
          <w:sz w:val="32"/>
          <w:szCs w:val="32"/>
        </w:rPr>
        <w:t>0</w:t>
      </w:r>
      <w:r w:rsidRPr="00F2365E">
        <w:rPr>
          <w:rFonts w:ascii="TH SarabunPSK" w:hAnsi="TH SarabunPSK" w:cs="TH SarabunPSK" w:hint="cs"/>
          <w:sz w:val="32"/>
          <w:szCs w:val="32"/>
          <w:cs/>
        </w:rPr>
        <w:t>1</w:t>
      </w:r>
      <w:r w:rsidRPr="00F2365E">
        <w:rPr>
          <w:rFonts w:ascii="TH SarabunPSK" w:hAnsi="TH SarabunPSK" w:cs="TH SarabunPSK"/>
          <w:sz w:val="32"/>
          <w:szCs w:val="32"/>
          <w:cs/>
        </w:rPr>
        <w:t xml:space="preserve">] </w:t>
      </w:r>
      <w:r w:rsidRPr="00F2365E">
        <w:rPr>
          <w:rFonts w:ascii="TH SarabunPSK" w:hAnsi="TH SarabunPSK" w:cs="TH SarabunPSK" w:hint="cs"/>
          <w:sz w:val="32"/>
          <w:szCs w:val="32"/>
          <w:cs/>
        </w:rPr>
        <w:t>ทำงานในประเทศ (ข้ามไป</w:t>
      </w:r>
      <w:r w:rsidR="003745D1" w:rsidRPr="00F2365E">
        <w:rPr>
          <w:rFonts w:ascii="TH SarabunPSK" w:hAnsi="TH SarabunPSK" w:cs="TH SarabunPSK" w:hint="cs"/>
          <w:sz w:val="32"/>
          <w:szCs w:val="32"/>
          <w:cs/>
        </w:rPr>
        <w:t>ตอบ</w:t>
      </w:r>
      <w:r w:rsidRPr="00F2365E">
        <w:rPr>
          <w:rFonts w:ascii="TH SarabunPSK" w:hAnsi="TH SarabunPSK" w:cs="TH SarabunPSK" w:hint="cs"/>
          <w:sz w:val="32"/>
          <w:szCs w:val="32"/>
          <w:cs/>
        </w:rPr>
        <w:t>ข้อ 5)</w:t>
      </w:r>
      <w:r w:rsidRPr="00F2365E">
        <w:rPr>
          <w:rFonts w:ascii="TH SarabunPSK" w:hAnsi="TH SarabunPSK" w:cs="TH SarabunPSK"/>
          <w:sz w:val="32"/>
          <w:szCs w:val="32"/>
          <w:cs/>
        </w:rPr>
        <w:tab/>
      </w:r>
      <w:r w:rsidRPr="00F2365E">
        <w:rPr>
          <w:rFonts w:ascii="TH SarabunPSK" w:hAnsi="TH SarabunPSK" w:cs="TH SarabunPSK"/>
          <w:sz w:val="32"/>
          <w:szCs w:val="32"/>
          <w:cs/>
        </w:rPr>
        <w:tab/>
      </w:r>
      <w:r w:rsidRPr="00F2365E">
        <w:rPr>
          <w:rFonts w:ascii="TH SarabunPSK" w:hAnsi="TH SarabunPSK" w:cs="TH SarabunPSK"/>
          <w:sz w:val="32"/>
          <w:szCs w:val="32"/>
          <w:cs/>
        </w:rPr>
        <w:tab/>
      </w:r>
      <w:r w:rsidRPr="00F2365E">
        <w:rPr>
          <w:rFonts w:ascii="TH SarabunPSK" w:hAnsi="TH SarabunPSK" w:cs="TH SarabunPSK"/>
          <w:sz w:val="32"/>
          <w:szCs w:val="32"/>
          <w:cs/>
        </w:rPr>
        <w:tab/>
        <w:t>[</w:t>
      </w:r>
      <w:r w:rsidRPr="00F2365E">
        <w:rPr>
          <w:rFonts w:ascii="TH SarabunPSK" w:hAnsi="TH SarabunPSK" w:cs="TH SarabunPSK"/>
          <w:sz w:val="32"/>
          <w:szCs w:val="32"/>
        </w:rPr>
        <w:t>0</w:t>
      </w:r>
      <w:r w:rsidRPr="00F2365E">
        <w:rPr>
          <w:rFonts w:ascii="TH SarabunPSK" w:hAnsi="TH SarabunPSK" w:cs="TH SarabunPSK" w:hint="cs"/>
          <w:sz w:val="32"/>
          <w:szCs w:val="32"/>
          <w:cs/>
        </w:rPr>
        <w:t>2</w:t>
      </w:r>
      <w:r w:rsidRPr="00F2365E">
        <w:rPr>
          <w:rFonts w:ascii="TH SarabunPSK" w:hAnsi="TH SarabunPSK" w:cs="TH SarabunPSK"/>
          <w:sz w:val="32"/>
          <w:szCs w:val="32"/>
          <w:cs/>
        </w:rPr>
        <w:t xml:space="preserve">] </w:t>
      </w:r>
      <w:r w:rsidRPr="00F2365E">
        <w:rPr>
          <w:rFonts w:ascii="TH SarabunPSK" w:hAnsi="TH SarabunPSK" w:cs="TH SarabunPSK" w:hint="cs"/>
          <w:sz w:val="32"/>
          <w:szCs w:val="32"/>
          <w:cs/>
        </w:rPr>
        <w:t>ทำงานต่างประเทศ</w:t>
      </w:r>
    </w:p>
    <w:p w:rsidR="00385B98" w:rsidRPr="00F2365E" w:rsidRDefault="00385B98" w:rsidP="00385B98">
      <w:pPr>
        <w:pStyle w:val="ListParagraph"/>
        <w:ind w:left="0" w:hanging="426"/>
        <w:rPr>
          <w:rFonts w:ascii="TH SarabunPSK" w:hAnsi="TH SarabunPSK" w:cs="TH SarabunPSK"/>
          <w:sz w:val="32"/>
          <w:szCs w:val="32"/>
        </w:rPr>
      </w:pPr>
      <w:r w:rsidRPr="00F2365E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F2365E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F2365E">
        <w:rPr>
          <w:rFonts w:ascii="TH SarabunPSK" w:hAnsi="TH SarabunPSK" w:cs="TH SarabunPSK" w:hint="cs"/>
          <w:b/>
          <w:bCs/>
          <w:sz w:val="32"/>
          <w:szCs w:val="32"/>
          <w:cs/>
        </w:rPr>
        <w:t>ประเทศที่ต้องการทำงาน</w:t>
      </w:r>
      <w:r w:rsidRPr="00F2365E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.................................................................................................................................................</w:t>
      </w:r>
    </w:p>
    <w:p w:rsidR="00385B98" w:rsidRPr="00F2365E" w:rsidRDefault="00385B98" w:rsidP="00385B98">
      <w:pPr>
        <w:pStyle w:val="ListParagraph"/>
        <w:ind w:left="0" w:hanging="426"/>
        <w:rPr>
          <w:rFonts w:ascii="TH SarabunPSK" w:hAnsi="TH SarabunPSK" w:cs="TH SarabunPSK"/>
          <w:sz w:val="32"/>
          <w:szCs w:val="32"/>
        </w:rPr>
      </w:pPr>
      <w:r w:rsidRPr="00F2365E">
        <w:rPr>
          <w:rFonts w:ascii="TH SarabunPSK" w:hAnsi="TH SarabunPSK" w:cs="TH SarabunPSK" w:hint="cs"/>
          <w:b/>
          <w:bCs/>
          <w:sz w:val="32"/>
          <w:szCs w:val="32"/>
          <w:cs/>
        </w:rPr>
        <w:t>5. ตำแหน่งที่ต้องการทำงาน</w:t>
      </w:r>
      <w:r w:rsidRPr="00F2365E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................................................................................................................................................</w:t>
      </w:r>
    </w:p>
    <w:p w:rsidR="00385B98" w:rsidRPr="00F2365E" w:rsidRDefault="00385B98" w:rsidP="00385B98">
      <w:pPr>
        <w:pStyle w:val="ListParagraph"/>
        <w:ind w:left="0" w:hanging="426"/>
        <w:rPr>
          <w:rFonts w:ascii="TH SarabunPSK" w:hAnsi="TH SarabunPSK" w:cs="TH SarabunPSK"/>
          <w:sz w:val="32"/>
          <w:szCs w:val="32"/>
        </w:rPr>
      </w:pPr>
      <w:r w:rsidRPr="00F2365E">
        <w:rPr>
          <w:rFonts w:ascii="TH SarabunPSK" w:hAnsi="TH SarabunPSK" w:cs="TH SarabunPSK" w:hint="cs"/>
          <w:b/>
          <w:bCs/>
          <w:sz w:val="32"/>
          <w:szCs w:val="32"/>
          <w:cs/>
        </w:rPr>
        <w:t>6. ความต้องการพัฒนาทักษะ หลักสูตร</w:t>
      </w:r>
      <w:r w:rsidRPr="00F2365E">
        <w:rPr>
          <w:rFonts w:ascii="TH SarabunPSK" w:hAnsi="TH SarabunPSK" w:cs="TH SarabunPSK" w:hint="cs"/>
          <w:sz w:val="32"/>
          <w:szCs w:val="32"/>
          <w:cs/>
        </w:rPr>
        <w:t>...............................................................................................................................</w:t>
      </w:r>
    </w:p>
    <w:p w:rsidR="00B13465" w:rsidRPr="00F2365E" w:rsidRDefault="00B13465" w:rsidP="00385B98">
      <w:pPr>
        <w:pStyle w:val="ListParagraph"/>
        <w:ind w:left="0" w:hanging="426"/>
        <w:rPr>
          <w:rFonts w:ascii="TH SarabunPSK" w:hAnsi="TH SarabunPSK" w:cs="TH SarabunPSK"/>
          <w:b/>
          <w:bCs/>
          <w:sz w:val="32"/>
          <w:szCs w:val="32"/>
        </w:rPr>
      </w:pPr>
      <w:r w:rsidRPr="00F2365E">
        <w:rPr>
          <w:rFonts w:ascii="TH SarabunPSK" w:hAnsi="TH SarabunPSK" w:cs="TH SarabunPSK"/>
          <w:b/>
          <w:bCs/>
          <w:sz w:val="32"/>
          <w:szCs w:val="32"/>
        </w:rPr>
        <w:t>7</w:t>
      </w:r>
      <w:r w:rsidRPr="00F2365E">
        <w:rPr>
          <w:rFonts w:ascii="TH SarabunPSK" w:hAnsi="TH SarabunPSK" w:cs="TH SarabunPSK"/>
          <w:b/>
          <w:bCs/>
          <w:sz w:val="32"/>
          <w:szCs w:val="32"/>
          <w:cs/>
        </w:rPr>
        <w:t>. ความประสงค์ในการเปิดเผยข้อมูลแก่นายจ้าง/สถานประกอบการ เพื่อพิจารณาบรรจุงาน</w:t>
      </w:r>
    </w:p>
    <w:p w:rsidR="00B13465" w:rsidRPr="00591755" w:rsidRDefault="00B13465" w:rsidP="00B13465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Pr="00B13465">
        <w:rPr>
          <w:rFonts w:ascii="TH SarabunPSK" w:hAnsi="TH SarabunPSK" w:cs="TH SarabunPSK"/>
          <w:sz w:val="32"/>
          <w:szCs w:val="32"/>
          <w:cs/>
        </w:rPr>
        <w:t>ไม่ยินยอมเปิดเผยข้อมูล</w:t>
      </w:r>
    </w:p>
    <w:p w:rsidR="00B13465" w:rsidRPr="00591755" w:rsidRDefault="00B13465" w:rsidP="00B13465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B13465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หากยินยอมเปิดเผยข้อมูลโปรดระบุ </w:t>
      </w: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1 ข้อ</w:t>
      </w:r>
    </w:p>
    <w:p w:rsidR="00B13465" w:rsidRDefault="00B13465" w:rsidP="00B13465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>
        <w:rPr>
          <w:rFonts w:ascii="TH SarabunPSK" w:hAnsi="TH SarabunPSK" w:cs="TH SarabunPSK"/>
          <w:sz w:val="32"/>
          <w:szCs w:val="32"/>
        </w:rPr>
        <w:t>1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Pr="00B13465">
        <w:rPr>
          <w:rFonts w:ascii="TH SarabunPSK" w:hAnsi="TH SarabunPSK" w:cs="TH SarabunPSK"/>
          <w:sz w:val="32"/>
          <w:szCs w:val="32"/>
          <w:cs/>
        </w:rPr>
        <w:t>ยินยอมเปิดเผยข้อมูลต่อนายจ้าง</w:t>
      </w:r>
      <w:r w:rsidRPr="00B13465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ทุกประเภท</w:t>
      </w:r>
      <w:r w:rsidRPr="00591755">
        <w:rPr>
          <w:rFonts w:ascii="TH SarabunPSK" w:hAnsi="TH SarabunPSK" w:cs="TH SarabunPSK"/>
          <w:sz w:val="32"/>
          <w:szCs w:val="32"/>
          <w:cs/>
        </w:rPr>
        <w:tab/>
      </w:r>
    </w:p>
    <w:p w:rsidR="00B13465" w:rsidRPr="00682E10" w:rsidRDefault="00B13465" w:rsidP="00B13465">
      <w:pPr>
        <w:pStyle w:val="ListParagraph1"/>
        <w:tabs>
          <w:tab w:val="left" w:pos="426"/>
        </w:tabs>
        <w:spacing w:after="0"/>
        <w:ind w:left="0"/>
        <w:rPr>
          <w:rFonts w:ascii="TH SarabunPSK" w:hAnsi="TH SarabunPSK" w:cs="TH SarabunPSK"/>
          <w:color w:val="FF0000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>
        <w:rPr>
          <w:rFonts w:ascii="TH SarabunPSK" w:hAnsi="TH SarabunPSK" w:cs="TH SarabunPSK"/>
          <w:sz w:val="32"/>
          <w:szCs w:val="32"/>
        </w:rPr>
        <w:t>2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Pr="00B13465">
        <w:rPr>
          <w:rFonts w:ascii="TH SarabunPSK" w:hAnsi="TH SarabunPSK" w:cs="TH SarabunPSK"/>
          <w:color w:val="000000" w:themeColor="text1"/>
          <w:sz w:val="32"/>
          <w:szCs w:val="32"/>
          <w:cs/>
        </w:rPr>
        <w:t>ยินยอมเปิดเผยข้อมูล</w:t>
      </w:r>
      <w:r w:rsidRPr="00B13465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ยกเว้นนายจ้างประเภทจ้างเหมาแรงงาน</w:t>
      </w:r>
    </w:p>
    <w:p w:rsidR="00B13465" w:rsidRPr="00B13465" w:rsidRDefault="00B13465" w:rsidP="00B13465">
      <w:pPr>
        <w:pStyle w:val="ListParagraph1"/>
        <w:tabs>
          <w:tab w:val="left" w:pos="426"/>
        </w:tabs>
        <w:spacing w:after="0"/>
        <w:ind w:left="0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B13465">
        <w:rPr>
          <w:rFonts w:ascii="TH SarabunPSK" w:hAnsi="TH SarabunPSK" w:cs="TH SarabunPSK"/>
          <w:color w:val="000000" w:themeColor="text1"/>
          <w:sz w:val="32"/>
          <w:szCs w:val="32"/>
          <w:cs/>
        </w:rPr>
        <w:t>[</w:t>
      </w:r>
      <w:r w:rsidRPr="00B13465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B13465">
        <w:rPr>
          <w:rFonts w:ascii="TH SarabunPSK" w:hAnsi="TH SarabunPSK" w:cs="TH SarabunPSK"/>
          <w:color w:val="000000" w:themeColor="text1"/>
          <w:sz w:val="32"/>
          <w:szCs w:val="32"/>
          <w:cs/>
        </w:rPr>
        <w:t>] ยินยอมเปิดเผยข้อมูล</w:t>
      </w:r>
      <w:r w:rsidRPr="00B13465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ยกเว้นนายจ้างประเภทขายประกัน/ขายตรง</w:t>
      </w:r>
    </w:p>
    <w:p w:rsidR="00B13465" w:rsidRPr="00B13465" w:rsidRDefault="00B13465" w:rsidP="00B13465">
      <w:pPr>
        <w:pStyle w:val="ListParagraph1"/>
        <w:tabs>
          <w:tab w:val="left" w:pos="426"/>
        </w:tabs>
        <w:spacing w:after="0"/>
        <w:ind w:left="0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B13465">
        <w:rPr>
          <w:rFonts w:ascii="TH SarabunPSK" w:hAnsi="TH SarabunPSK" w:cs="TH SarabunPSK"/>
          <w:color w:val="000000" w:themeColor="text1"/>
          <w:sz w:val="32"/>
          <w:szCs w:val="32"/>
          <w:cs/>
        </w:rPr>
        <w:t>[</w:t>
      </w:r>
      <w:r w:rsidRPr="00B13465">
        <w:rPr>
          <w:rFonts w:ascii="TH SarabunPSK" w:hAnsi="TH SarabunPSK" w:cs="TH SarabunPSK"/>
          <w:color w:val="000000" w:themeColor="text1"/>
          <w:sz w:val="32"/>
          <w:szCs w:val="32"/>
        </w:rPr>
        <w:t>4</w:t>
      </w:r>
      <w:r w:rsidRPr="00B13465">
        <w:rPr>
          <w:rFonts w:ascii="TH SarabunPSK" w:hAnsi="TH SarabunPSK" w:cs="TH SarabunPSK"/>
          <w:color w:val="000000" w:themeColor="text1"/>
          <w:sz w:val="32"/>
          <w:szCs w:val="32"/>
          <w:cs/>
        </w:rPr>
        <w:t>] ยินยอมเปิดเผยข้อมูล</w:t>
      </w:r>
      <w:r w:rsidRPr="00B13465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ยกเว้นนายจ้างประเภทจ้างเหมาแรงงาน</w:t>
      </w:r>
      <w:r w:rsidRPr="00B13465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u w:val="single"/>
          <w:cs/>
        </w:rPr>
        <w:t xml:space="preserve"> และ</w:t>
      </w:r>
      <w:r w:rsidRPr="00B13465">
        <w:rPr>
          <w:rFonts w:ascii="TH SarabunPSK" w:hAnsi="TH SarabunPSK" w:cs="TH SarabunPSK"/>
          <w:b/>
          <w:bCs/>
          <w:color w:val="000000" w:themeColor="text1"/>
          <w:sz w:val="32"/>
          <w:szCs w:val="32"/>
          <w:u w:val="single"/>
          <w:cs/>
        </w:rPr>
        <w:t>ประเภทขายประกัน/ขายตรง</w:t>
      </w:r>
    </w:p>
    <w:p w:rsidR="002B05C8" w:rsidRPr="00591755" w:rsidRDefault="00B13465" w:rsidP="002B05C8">
      <w:pPr>
        <w:pStyle w:val="ListParagraph"/>
        <w:spacing w:line="276" w:lineRule="auto"/>
        <w:ind w:left="-426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8</w:t>
      </w:r>
      <w:r w:rsidR="00385B98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2B05C8" w:rsidRPr="00591755">
        <w:rPr>
          <w:rFonts w:ascii="TH SarabunPSK" w:hAnsi="TH SarabunPSK" w:cs="TH SarabunPSK"/>
          <w:b/>
          <w:bCs/>
          <w:sz w:val="32"/>
          <w:szCs w:val="32"/>
          <w:cs/>
        </w:rPr>
        <w:t xml:space="preserve"> ความต้องการศึกษาต่อ</w:t>
      </w:r>
    </w:p>
    <w:p w:rsidR="002B05C8" w:rsidRPr="00591755" w:rsidRDefault="002B05C8" w:rsidP="002B05C8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1</w:t>
      </w:r>
      <w:r w:rsidRPr="00591755">
        <w:rPr>
          <w:rFonts w:ascii="TH SarabunPSK" w:hAnsi="TH SarabunPSK" w:cs="TH SarabunPSK"/>
          <w:sz w:val="32"/>
          <w:szCs w:val="32"/>
          <w:cs/>
        </w:rPr>
        <w:t>] ต้องการศึกษา</w:t>
      </w:r>
      <w:r w:rsidRPr="00591755">
        <w:rPr>
          <w:rFonts w:ascii="TH SarabunPSK" w:hAnsi="TH SarabunPSK" w:cs="TH SarabunPSK"/>
          <w:sz w:val="32"/>
          <w:szCs w:val="32"/>
          <w:cs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ab/>
      </w:r>
    </w:p>
    <w:p w:rsidR="005D6A5C" w:rsidRDefault="002B05C8" w:rsidP="002B05C8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sz w:val="32"/>
          <w:szCs w:val="32"/>
          <w:cs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2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ไม่ต้องการศึกษาต่อ (ข้ามไปตอบตอนที่ </w:t>
      </w:r>
      <w:r w:rsidRPr="00591755">
        <w:rPr>
          <w:rFonts w:ascii="TH SarabunPSK" w:hAnsi="TH SarabunPSK" w:cs="TH SarabunPSK"/>
          <w:sz w:val="32"/>
          <w:szCs w:val="32"/>
        </w:rPr>
        <w:t>5</w:t>
      </w:r>
      <w:r w:rsidRPr="00591755">
        <w:rPr>
          <w:rFonts w:ascii="TH SarabunPSK" w:hAnsi="TH SarabunPSK" w:cs="TH SarabunPSK"/>
          <w:sz w:val="32"/>
          <w:szCs w:val="32"/>
          <w:cs/>
        </w:rPr>
        <w:t>)</w:t>
      </w:r>
    </w:p>
    <w:p w:rsidR="005D6A5C" w:rsidRDefault="005D6A5C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br w:type="page"/>
      </w:r>
    </w:p>
    <w:p w:rsidR="000679CF" w:rsidRPr="00591755" w:rsidRDefault="004A1A21" w:rsidP="002B05C8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-200992</wp:posOffset>
                </wp:positionH>
                <wp:positionV relativeFrom="paragraph">
                  <wp:posOffset>21148</wp:posOffset>
                </wp:positionV>
                <wp:extent cx="6236970" cy="393065"/>
                <wp:effectExtent l="6985" t="9525" r="13970" b="6985"/>
                <wp:wrapNone/>
                <wp:docPr id="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6970" cy="393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9CF" w:rsidRPr="0076427E" w:rsidRDefault="002B05C8" w:rsidP="000679CF">
                            <w:pPr>
                              <w:tabs>
                                <w:tab w:val="left" w:pos="284"/>
                              </w:tabs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76427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ตอนที่ </w:t>
                            </w:r>
                            <w:r w:rsidR="0076427E" w:rsidRPr="0076427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4</w:t>
                            </w:r>
                            <w:r w:rsidRPr="0076427E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การศึกษาต่อ</w:t>
                            </w:r>
                          </w:p>
                          <w:p w:rsidR="000679CF" w:rsidRDefault="000679CF" w:rsidP="000679C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9" type="#_x0000_t202" style="position:absolute;margin-left:-15.85pt;margin-top:1.65pt;width:491.1pt;height:30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">
                <v:textbox>
                  <w:txbxContent>
                    <w:p w:rsidR="000679CF" w:rsidRPr="0076427E" w:rsidRDefault="002B05C8" w:rsidP="000679CF">
                      <w:pPr>
                        <w:tabs>
                          <w:tab w:val="left" w:pos="284"/>
                        </w:tabs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76427E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ตอนที่ </w:t>
                      </w:r>
                      <w:r w:rsidR="0076427E" w:rsidRPr="0076427E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4</w:t>
                      </w:r>
                      <w:r w:rsidRPr="0076427E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การศึกษาต่อ</w:t>
                      </w:r>
                    </w:p>
                    <w:p w:rsidR="000679CF" w:rsidRDefault="000679CF" w:rsidP="000679CF"/>
                  </w:txbxContent>
                </v:textbox>
              </v:shape>
            </w:pict>
          </mc:Fallback>
        </mc:AlternateContent>
      </w:r>
    </w:p>
    <w:p w:rsidR="002B05C8" w:rsidRPr="00591755" w:rsidRDefault="00385B98" w:rsidP="004A1A21">
      <w:pPr>
        <w:spacing w:before="600"/>
        <w:ind w:hanging="284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>1</w:t>
      </w:r>
      <w:r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0679CF" w:rsidRPr="00591755">
        <w:rPr>
          <w:rFonts w:ascii="TH SarabunPSK" w:hAnsi="TH SarabunPSK" w:cs="TH SarabunPSK"/>
          <w:b/>
          <w:bCs/>
          <w:sz w:val="32"/>
          <w:szCs w:val="32"/>
          <w:cs/>
        </w:rPr>
        <w:t>ระดับการศึกษาที่ท่านต้องการศึกษาต่อ/กำลังศึกษาต่อ</w:t>
      </w:r>
    </w:p>
    <w:p w:rsidR="00F11400" w:rsidRPr="00591755" w:rsidRDefault="00F11400" w:rsidP="00F11400">
      <w:pPr>
        <w:pStyle w:val="ListParagraph"/>
        <w:tabs>
          <w:tab w:val="left" w:pos="0"/>
        </w:tabs>
        <w:spacing w:line="276" w:lineRule="auto"/>
        <w:ind w:left="-284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 xml:space="preserve">    [</w:t>
      </w:r>
      <w:r w:rsidRPr="00591755">
        <w:rPr>
          <w:rFonts w:ascii="TH SarabunPSK" w:hAnsi="TH SarabunPSK" w:cs="TH SarabunPSK"/>
          <w:sz w:val="32"/>
          <w:szCs w:val="32"/>
        </w:rPr>
        <w:t>30</w:t>
      </w:r>
      <w:r w:rsidRPr="00591755">
        <w:rPr>
          <w:rFonts w:ascii="TH SarabunPSK" w:hAnsi="TH SarabunPSK" w:cs="TH SarabunPSK"/>
          <w:sz w:val="32"/>
          <w:szCs w:val="32"/>
          <w:cs/>
        </w:rPr>
        <w:t>] ประกาศนียบัตรวิชาชีพชั้นสูง   [</w:t>
      </w:r>
      <w:r w:rsidRPr="00591755">
        <w:rPr>
          <w:rFonts w:ascii="TH SarabunPSK" w:hAnsi="TH SarabunPSK" w:cs="TH SarabunPSK"/>
          <w:sz w:val="32"/>
          <w:szCs w:val="32"/>
        </w:rPr>
        <w:t>35</w:t>
      </w:r>
      <w:r w:rsidRPr="00591755">
        <w:rPr>
          <w:rFonts w:ascii="TH SarabunPSK" w:hAnsi="TH SarabunPSK" w:cs="TH SarabunPSK"/>
          <w:sz w:val="32"/>
          <w:szCs w:val="32"/>
          <w:cs/>
        </w:rPr>
        <w:t>] อนุปริญญา                [</w:t>
      </w:r>
      <w:r w:rsidRPr="00591755">
        <w:rPr>
          <w:rFonts w:ascii="TH SarabunPSK" w:hAnsi="TH SarabunPSK" w:cs="TH SarabunPSK"/>
          <w:sz w:val="32"/>
          <w:szCs w:val="32"/>
        </w:rPr>
        <w:t>40</w:t>
      </w:r>
      <w:r w:rsidRPr="00591755">
        <w:rPr>
          <w:rFonts w:ascii="TH SarabunPSK" w:hAnsi="TH SarabunPSK" w:cs="TH SarabunPSK"/>
          <w:sz w:val="32"/>
          <w:szCs w:val="32"/>
          <w:cs/>
        </w:rPr>
        <w:t>] ระดับปริญญาตรี</w:t>
      </w:r>
    </w:p>
    <w:p w:rsidR="00F11400" w:rsidRPr="00591755" w:rsidRDefault="002B05C8" w:rsidP="002B05C8">
      <w:pPr>
        <w:pStyle w:val="ListParagraph"/>
        <w:tabs>
          <w:tab w:val="left" w:pos="0"/>
        </w:tabs>
        <w:spacing w:line="276" w:lineRule="auto"/>
        <w:ind w:left="0"/>
        <w:rPr>
          <w:rFonts w:ascii="TH SarabunPSK" w:hAnsi="TH SarabunPSK" w:cs="TH SarabunPSK"/>
          <w:sz w:val="32"/>
          <w:szCs w:val="32"/>
          <w:cs/>
        </w:rPr>
      </w:pPr>
      <w:bookmarkStart w:id="105" w:name="OLE_LINK115"/>
      <w:bookmarkStart w:id="106" w:name="OLE_LINK116"/>
      <w:bookmarkStart w:id="107" w:name="OLE_LINK117"/>
      <w:bookmarkStart w:id="108" w:name="OLE_LINK118"/>
      <w:bookmarkStart w:id="109" w:name="OLE_LINK119"/>
      <w:bookmarkStart w:id="110" w:name="OLE_LINK120"/>
      <w:bookmarkStart w:id="111" w:name="OLE_LINK121"/>
      <w:bookmarkStart w:id="112" w:name="OLE_LINK122"/>
      <w:bookmarkStart w:id="113" w:name="OLE_LINK123"/>
      <w:bookmarkStart w:id="114" w:name="OLE_LINK124"/>
      <w:bookmarkStart w:id="115" w:name="OLE_LINK125"/>
      <w:bookmarkStart w:id="116" w:name="OLE_LINK126"/>
      <w:bookmarkStart w:id="117" w:name="OLE_LINK127"/>
      <w:bookmarkStart w:id="118" w:name="OLE_LINK128"/>
      <w:bookmarkStart w:id="119" w:name="OLE_LINK129"/>
      <w:bookmarkStart w:id="120" w:name="OLE_LINK130"/>
      <w:bookmarkStart w:id="121" w:name="OLE_LINK133"/>
      <w:bookmarkStart w:id="122" w:name="OLE_LINK134"/>
      <w:bookmarkStart w:id="123" w:name="OLE_LINK135"/>
      <w:bookmarkStart w:id="124" w:name="OLE_LINK136"/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bookmarkStart w:id="125" w:name="OLE_LINK131"/>
      <w:bookmarkStart w:id="126" w:name="OLE_LINK132"/>
      <w:r w:rsidR="00F11400" w:rsidRPr="00591755">
        <w:rPr>
          <w:rFonts w:ascii="TH SarabunPSK" w:hAnsi="TH SarabunPSK" w:cs="TH SarabunPSK"/>
          <w:sz w:val="32"/>
          <w:szCs w:val="32"/>
        </w:rPr>
        <w:t>50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r w:rsidR="00F11400" w:rsidRPr="00591755">
        <w:rPr>
          <w:rFonts w:ascii="TH SarabunPSK" w:hAnsi="TH SarabunPSK" w:cs="TH SarabunPSK"/>
          <w:sz w:val="32"/>
          <w:szCs w:val="32"/>
          <w:cs/>
        </w:rPr>
        <w:t>ประกาศนียบัตรบัณฑิต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ab/>
      </w:r>
      <w:bookmarkStart w:id="127" w:name="OLE_LINK110"/>
      <w:bookmarkStart w:id="128" w:name="OLE_LINK111"/>
      <w:r w:rsidR="00F11400" w:rsidRPr="00591755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="00F11400" w:rsidRPr="00591755">
        <w:rPr>
          <w:rFonts w:ascii="TH SarabunPSK" w:hAnsi="TH SarabunPSK" w:cs="TH SarabunPSK"/>
          <w:sz w:val="32"/>
          <w:szCs w:val="32"/>
        </w:rPr>
        <w:t>60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>ระดับปริญญาโท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ab/>
      </w:r>
      <w:bookmarkStart w:id="129" w:name="OLE_LINK112"/>
      <w:bookmarkStart w:id="130" w:name="OLE_LINK113"/>
      <w:bookmarkStart w:id="131" w:name="OLE_LINK114"/>
      <w:bookmarkStart w:id="132" w:name="OLE_LINK137"/>
      <w:bookmarkStart w:id="133" w:name="OLE_LINK138"/>
      <w:bookmarkStart w:id="134" w:name="OLE_LINK139"/>
      <w:bookmarkEnd w:id="127"/>
      <w:bookmarkEnd w:id="128"/>
      <w:r w:rsidR="00B53CD2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="00F11400" w:rsidRPr="00591755">
        <w:rPr>
          <w:rFonts w:ascii="TH SarabunPSK" w:hAnsi="TH SarabunPSK" w:cs="TH SarabunPSK"/>
          <w:sz w:val="32"/>
          <w:szCs w:val="32"/>
        </w:rPr>
        <w:t>70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bookmarkEnd w:id="129"/>
      <w:bookmarkEnd w:id="130"/>
      <w:bookmarkEnd w:id="131"/>
      <w:r w:rsidR="00F11400" w:rsidRPr="00591755">
        <w:rPr>
          <w:rFonts w:ascii="TH SarabunPSK" w:hAnsi="TH SarabunPSK" w:cs="TH SarabunPSK"/>
          <w:sz w:val="32"/>
          <w:szCs w:val="32"/>
          <w:cs/>
        </w:rPr>
        <w:t>ประกาศนียบัตรบัณฑิต</w:t>
      </w:r>
      <w:bookmarkEnd w:id="132"/>
      <w:bookmarkEnd w:id="133"/>
      <w:bookmarkEnd w:id="134"/>
      <w:r w:rsidR="00B53CD2">
        <w:rPr>
          <w:rFonts w:ascii="TH SarabunPSK" w:hAnsi="TH SarabunPSK" w:cs="TH SarabunPSK" w:hint="cs"/>
          <w:sz w:val="32"/>
          <w:szCs w:val="32"/>
          <w:cs/>
        </w:rPr>
        <w:t>ชั้นสูง</w:t>
      </w:r>
    </w:p>
    <w:p w:rsidR="00F11400" w:rsidRPr="00591755" w:rsidRDefault="00F11400" w:rsidP="002B05C8">
      <w:pPr>
        <w:pStyle w:val="ListParagraph"/>
        <w:tabs>
          <w:tab w:val="left" w:pos="0"/>
        </w:tabs>
        <w:spacing w:line="276" w:lineRule="auto"/>
        <w:ind w:left="0"/>
        <w:rPr>
          <w:rFonts w:ascii="TH SarabunPSK" w:hAnsi="TH SarabunPSK" w:cs="TH SarabunPSK"/>
          <w:sz w:val="32"/>
          <w:szCs w:val="32"/>
        </w:rPr>
      </w:pPr>
      <w:bookmarkStart w:id="135" w:name="OLE_LINK142"/>
      <w:bookmarkStart w:id="136" w:name="OLE_LINK143"/>
      <w:bookmarkStart w:id="137" w:name="OLE_LINK144"/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bookmarkStart w:id="138" w:name="OLE_LINK140"/>
      <w:bookmarkStart w:id="139" w:name="OLE_LINK141"/>
      <w:r w:rsidRPr="00591755">
        <w:rPr>
          <w:rFonts w:ascii="TH SarabunPSK" w:hAnsi="TH SarabunPSK" w:cs="TH SarabunPSK"/>
          <w:sz w:val="32"/>
          <w:szCs w:val="32"/>
        </w:rPr>
        <w:t>80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bookmarkEnd w:id="135"/>
      <w:bookmarkEnd w:id="136"/>
      <w:bookmarkEnd w:id="137"/>
      <w:bookmarkEnd w:id="138"/>
      <w:bookmarkEnd w:id="139"/>
      <w:r w:rsidRPr="00591755">
        <w:rPr>
          <w:rFonts w:ascii="TH SarabunPSK" w:hAnsi="TH SarabunPSK" w:cs="TH SarabunPSK"/>
          <w:sz w:val="32"/>
          <w:szCs w:val="32"/>
          <w:cs/>
        </w:rPr>
        <w:t xml:space="preserve">ระดับปริญญาเอก   </w:t>
      </w:r>
    </w:p>
    <w:p w:rsidR="00F11400" w:rsidRPr="00591755" w:rsidRDefault="00F11400" w:rsidP="002B05C8">
      <w:pPr>
        <w:pStyle w:val="ListParagraph"/>
        <w:tabs>
          <w:tab w:val="left" w:pos="0"/>
        </w:tabs>
        <w:spacing w:line="276" w:lineRule="auto"/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90</w:t>
      </w:r>
      <w:r w:rsidRPr="00591755">
        <w:rPr>
          <w:rFonts w:ascii="TH SarabunPSK" w:hAnsi="TH SarabunPSK" w:cs="TH SarabunPSK"/>
          <w:sz w:val="32"/>
          <w:szCs w:val="32"/>
          <w:cs/>
        </w:rPr>
        <w:t>] ประกาศนียบัตรหรือหลักสูตรเฉพาะ(ที่บรรจุในอัตราเงินเดือนสูงกว่าปริญญาเอก)</w:t>
      </w:r>
    </w:p>
    <w:p w:rsidR="000679CF" w:rsidRPr="00591755" w:rsidRDefault="002B05C8" w:rsidP="002B05C8">
      <w:pPr>
        <w:pStyle w:val="ListParagraph"/>
        <w:tabs>
          <w:tab w:val="left" w:pos="0"/>
        </w:tabs>
        <w:spacing w:line="276" w:lineRule="auto"/>
        <w:ind w:left="360" w:hanging="644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</w:rPr>
        <w:t>2</w:t>
      </w: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0679CF" w:rsidRPr="00591755">
        <w:rPr>
          <w:rFonts w:ascii="TH SarabunPSK" w:hAnsi="TH SarabunPSK" w:cs="TH SarabunPSK"/>
          <w:b/>
          <w:bCs/>
          <w:sz w:val="32"/>
          <w:szCs w:val="32"/>
          <w:cs/>
        </w:rPr>
        <w:t>สาขาวิชาที่ท่านต้องการศึกษา/กำลังศึกษาต่อ</w:t>
      </w:r>
    </w:p>
    <w:p w:rsidR="00EB0D0F" w:rsidRPr="00591755" w:rsidRDefault="00F11400" w:rsidP="000679CF">
      <w:pPr>
        <w:tabs>
          <w:tab w:val="left" w:pos="284"/>
        </w:tabs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="00EB0D0F" w:rsidRPr="00591755">
        <w:rPr>
          <w:rFonts w:ascii="TH SarabunPSK" w:hAnsi="TH SarabunPSK" w:cs="TH SarabunPSK"/>
          <w:sz w:val="32"/>
          <w:szCs w:val="32"/>
        </w:rPr>
        <w:t>1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>สาขาวิชาเดิม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ab/>
      </w:r>
    </w:p>
    <w:p w:rsidR="000679CF" w:rsidRPr="00591755" w:rsidRDefault="00F11400" w:rsidP="000679CF">
      <w:pPr>
        <w:tabs>
          <w:tab w:val="left" w:pos="284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="00EB0D0F" w:rsidRPr="00591755">
        <w:rPr>
          <w:rFonts w:ascii="TH SarabunPSK" w:hAnsi="TH SarabunPSK" w:cs="TH SarabunPSK"/>
          <w:sz w:val="32"/>
          <w:szCs w:val="32"/>
        </w:rPr>
        <w:t>2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EB0D0F" w:rsidRPr="00591755">
        <w:rPr>
          <w:rFonts w:ascii="TH SarabunPSK" w:hAnsi="TH SarabunPSK" w:cs="TH SarabunPSK"/>
          <w:sz w:val="32"/>
          <w:szCs w:val="32"/>
          <w:cs/>
        </w:rPr>
        <w:t>สาขาวิชาอื่นที่ไม่ใช่สาขาวิชาเดิม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 xml:space="preserve">            ระบุ สาขา</w:t>
      </w:r>
      <w:r w:rsidR="000679CF" w:rsidRPr="00591755">
        <w:rPr>
          <w:rFonts w:ascii="TH SarabunPSK" w:hAnsi="TH SarabunPSK" w:cs="TH SarabunPSK"/>
          <w:b/>
          <w:bCs/>
          <w:sz w:val="32"/>
          <w:szCs w:val="32"/>
          <w:cs/>
        </w:rPr>
        <w:t xml:space="preserve"> : …………………………………………….........</w:t>
      </w:r>
    </w:p>
    <w:p w:rsidR="000679CF" w:rsidRPr="00591755" w:rsidRDefault="002B05C8" w:rsidP="002B05C8">
      <w:pPr>
        <w:pStyle w:val="ListParagraph"/>
        <w:tabs>
          <w:tab w:val="left" w:pos="0"/>
        </w:tabs>
        <w:spacing w:line="276" w:lineRule="auto"/>
        <w:ind w:left="0" w:hanging="284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="000679CF" w:rsidRPr="00591755">
        <w:rPr>
          <w:rFonts w:ascii="TH SarabunPSK" w:hAnsi="TH SarabunPSK" w:cs="TH SarabunPSK"/>
          <w:b/>
          <w:bCs/>
          <w:sz w:val="32"/>
          <w:szCs w:val="32"/>
          <w:cs/>
        </w:rPr>
        <w:t>ประเภทของสถาบันการศึกษา/มหาวิทยาลัยที่ท่านต้องการศึกษา/กำลังศึกษาต่อ</w:t>
      </w:r>
    </w:p>
    <w:p w:rsidR="000679CF" w:rsidRPr="00591755" w:rsidRDefault="00F11400" w:rsidP="000679CF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sz w:val="32"/>
          <w:szCs w:val="32"/>
          <w:cs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="00EB0D0F" w:rsidRPr="00591755">
        <w:rPr>
          <w:rFonts w:ascii="TH SarabunPSK" w:hAnsi="TH SarabunPSK" w:cs="TH SarabunPSK"/>
          <w:sz w:val="32"/>
          <w:szCs w:val="32"/>
        </w:rPr>
        <w:t>1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>รัฐบาล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ab/>
      </w:r>
      <w:r w:rsidR="000679CF" w:rsidRPr="00591755">
        <w:rPr>
          <w:rFonts w:ascii="TH SarabunPSK" w:hAnsi="TH SarabunPSK" w:cs="TH SarabunPSK"/>
          <w:sz w:val="32"/>
          <w:szCs w:val="32"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="00EB0D0F" w:rsidRPr="00591755">
        <w:rPr>
          <w:rFonts w:ascii="TH SarabunPSK" w:hAnsi="TH SarabunPSK" w:cs="TH SarabunPSK"/>
          <w:sz w:val="32"/>
          <w:szCs w:val="32"/>
        </w:rPr>
        <w:t>2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 xml:space="preserve">เอกชน 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ab/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="00EB0D0F" w:rsidRPr="00591755">
        <w:rPr>
          <w:rFonts w:ascii="TH SarabunPSK" w:hAnsi="TH SarabunPSK" w:cs="TH SarabunPSK"/>
          <w:sz w:val="32"/>
          <w:szCs w:val="32"/>
        </w:rPr>
        <w:t>3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>ต่างประเทศ</w:t>
      </w:r>
    </w:p>
    <w:p w:rsidR="000679CF" w:rsidRPr="00591755" w:rsidRDefault="000679CF" w:rsidP="00F11400">
      <w:pPr>
        <w:pStyle w:val="ListParagraph"/>
        <w:numPr>
          <w:ilvl w:val="0"/>
          <w:numId w:val="9"/>
        </w:numPr>
        <w:tabs>
          <w:tab w:val="left" w:pos="0"/>
        </w:tabs>
        <w:spacing w:line="276" w:lineRule="auto"/>
        <w:ind w:hanging="1004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เหตุผลที่ทำให้ท่านตัดสินใจศึกษาต่อ</w:t>
      </w:r>
    </w:p>
    <w:p w:rsidR="000679CF" w:rsidRPr="00591755" w:rsidRDefault="00F11400" w:rsidP="000679CF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sz w:val="32"/>
          <w:szCs w:val="32"/>
        </w:rPr>
      </w:pPr>
      <w:bookmarkStart w:id="140" w:name="OLE_LINK154"/>
      <w:bookmarkStart w:id="141" w:name="OLE_LINK155"/>
      <w:bookmarkStart w:id="142" w:name="OLE_LINK156"/>
      <w:bookmarkStart w:id="143" w:name="OLE_LINK157"/>
      <w:bookmarkStart w:id="144" w:name="OLE_LINK158"/>
      <w:bookmarkStart w:id="145" w:name="OLE_LINK159"/>
      <w:bookmarkStart w:id="146" w:name="OLE_LINK160"/>
      <w:bookmarkStart w:id="147" w:name="OLE_LINK161"/>
      <w:bookmarkStart w:id="148" w:name="OLE_LINK162"/>
      <w:bookmarkStart w:id="149" w:name="OLE_LINK163"/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1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r w:rsidR="000679CF" w:rsidRPr="00591755">
        <w:rPr>
          <w:rFonts w:ascii="TH SarabunPSK" w:hAnsi="TH SarabunPSK" w:cs="TH SarabunPSK"/>
          <w:sz w:val="32"/>
          <w:szCs w:val="32"/>
          <w:cs/>
        </w:rPr>
        <w:t>เป็นความต้องการของบิดา/มารดา หรือผู้ปกครอง</w:t>
      </w:r>
    </w:p>
    <w:p w:rsidR="000679CF" w:rsidRPr="00591755" w:rsidRDefault="00F11400" w:rsidP="000679CF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2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>งานที่ต้องการต้องใช้วุฒิสูงกว่าปริญญาตรี</w:t>
      </w:r>
    </w:p>
    <w:p w:rsidR="000679CF" w:rsidRDefault="00F11400" w:rsidP="000679CF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3</w:t>
      </w:r>
      <w:r w:rsidRPr="00591755">
        <w:rPr>
          <w:rFonts w:ascii="TH SarabunPSK" w:hAnsi="TH SarabunPSK" w:cs="TH SarabunPSK"/>
          <w:sz w:val="32"/>
          <w:szCs w:val="32"/>
          <w:cs/>
        </w:rPr>
        <w:t>] ได้รับทุนศึกษาต่อ</w:t>
      </w:r>
    </w:p>
    <w:p w:rsidR="000D5A35" w:rsidRPr="00C85864" w:rsidRDefault="000D5A35" w:rsidP="000679CF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sz w:val="32"/>
          <w:szCs w:val="32"/>
        </w:rPr>
      </w:pPr>
      <w:r w:rsidRPr="00C85864">
        <w:rPr>
          <w:rFonts w:ascii="TH SarabunPSK" w:hAnsi="TH SarabunPSK" w:cs="TH SarabunPSK"/>
          <w:sz w:val="32"/>
          <w:szCs w:val="32"/>
          <w:cs/>
        </w:rPr>
        <w:t>[</w:t>
      </w:r>
      <w:r w:rsidRPr="00C85864">
        <w:rPr>
          <w:rFonts w:ascii="TH SarabunPSK" w:hAnsi="TH SarabunPSK" w:cs="TH SarabunPSK" w:hint="cs"/>
          <w:sz w:val="32"/>
          <w:szCs w:val="32"/>
          <w:cs/>
        </w:rPr>
        <w:t>4</w:t>
      </w:r>
      <w:r w:rsidRPr="00C85864">
        <w:rPr>
          <w:rFonts w:ascii="TH SarabunPSK" w:hAnsi="TH SarabunPSK" w:cs="TH SarabunPSK"/>
          <w:sz w:val="32"/>
          <w:szCs w:val="32"/>
          <w:cs/>
        </w:rPr>
        <w:t>] เป็นความต้องการของ</w:t>
      </w:r>
      <w:r w:rsidRPr="00C85864">
        <w:rPr>
          <w:rFonts w:ascii="TH SarabunPSK" w:hAnsi="TH SarabunPSK" w:cs="TH SarabunPSK" w:hint="cs"/>
          <w:sz w:val="32"/>
          <w:szCs w:val="32"/>
          <w:cs/>
        </w:rPr>
        <w:t>ตนเอง</w:t>
      </w:r>
    </w:p>
    <w:p w:rsidR="00B13465" w:rsidRPr="00591755" w:rsidRDefault="00F11400" w:rsidP="000679CF">
      <w:pPr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 xml:space="preserve">อื่น ๆ (ระบุ): </w:t>
      </w:r>
      <w:bookmarkStart w:id="150" w:name="OLE_LINK170"/>
      <w:bookmarkStart w:id="151" w:name="OLE_LINK171"/>
      <w:bookmarkStart w:id="152" w:name="OLE_LINK172"/>
      <w:r w:rsidR="000679CF" w:rsidRPr="00591755">
        <w:rPr>
          <w:rFonts w:ascii="TH SarabunPSK" w:hAnsi="TH SarabunPSK" w:cs="TH SarabunPSK"/>
          <w:sz w:val="32"/>
          <w:szCs w:val="32"/>
          <w:cs/>
        </w:rPr>
        <w:t>.......................................................</w:t>
      </w:r>
      <w:bookmarkEnd w:id="150"/>
      <w:bookmarkEnd w:id="151"/>
      <w:bookmarkEnd w:id="152"/>
      <w:r w:rsidR="004643D2" w:rsidRPr="00591755">
        <w:rPr>
          <w:rFonts w:ascii="TH SarabunPSK" w:hAnsi="TH SarabunPSK" w:cs="TH SarabunPSK"/>
          <w:sz w:val="32"/>
          <w:szCs w:val="32"/>
          <w:cs/>
        </w:rPr>
        <w:t>.......................................................</w:t>
      </w:r>
    </w:p>
    <w:p w:rsidR="000679CF" w:rsidRPr="00591755" w:rsidRDefault="000679CF" w:rsidP="00F11400">
      <w:pPr>
        <w:pStyle w:val="ListParagraph"/>
        <w:numPr>
          <w:ilvl w:val="0"/>
          <w:numId w:val="9"/>
        </w:numPr>
        <w:tabs>
          <w:tab w:val="left" w:pos="0"/>
        </w:tabs>
        <w:spacing w:line="276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ท่านมีปัญหาในการศึกษาต่อหรือไม่</w:t>
      </w:r>
    </w:p>
    <w:p w:rsidR="000679CF" w:rsidRPr="00591755" w:rsidRDefault="00F11400" w:rsidP="000679CF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01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>ไม่มีปัญหา</w:t>
      </w:r>
    </w:p>
    <w:p w:rsidR="00795B16" w:rsidRPr="00F2365E" w:rsidRDefault="00795B16" w:rsidP="00795B16">
      <w:pPr>
        <w:pStyle w:val="ListParagraph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F2365E">
        <w:rPr>
          <w:rFonts w:ascii="TH SarabunPSK" w:hAnsi="TH SarabunPSK" w:cs="TH SarabunPSK"/>
          <w:b/>
          <w:bCs/>
          <w:sz w:val="32"/>
          <w:szCs w:val="32"/>
          <w:cs/>
        </w:rPr>
        <w:t>ถ้ามีปัญหาโปรดระบุปัญหาที่สำคัญ</w:t>
      </w:r>
      <w:r w:rsidRPr="00F2365E">
        <w:rPr>
          <w:rFonts w:ascii="TH SarabunPSK" w:hAnsi="TH SarabunPSK" w:cs="TH SarabunPSK" w:hint="cs"/>
          <w:b/>
          <w:bCs/>
          <w:sz w:val="32"/>
          <w:szCs w:val="32"/>
          <w:cs/>
        </w:rPr>
        <w:t>ดัง</w:t>
      </w:r>
      <w:r w:rsidRPr="00F2365E">
        <w:rPr>
          <w:rFonts w:ascii="TH SarabunPSK" w:hAnsi="TH SarabunPSK" w:cs="TH SarabunPSK"/>
          <w:b/>
          <w:bCs/>
          <w:sz w:val="32"/>
          <w:szCs w:val="32"/>
          <w:cs/>
        </w:rPr>
        <w:t>ต่อไปนี้</w:t>
      </w:r>
      <w:r w:rsidRPr="00F2365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โดยสามารถเลือกตอบได้หลายข้อ</w:t>
      </w:r>
    </w:p>
    <w:p w:rsidR="000679CF" w:rsidRPr="00591755" w:rsidRDefault="00F11400" w:rsidP="00795B16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</w:t>
      </w:r>
      <w:r w:rsidR="00EB0D0F" w:rsidRPr="00591755">
        <w:rPr>
          <w:rFonts w:ascii="TH SarabunPSK" w:hAnsi="TH SarabunPSK" w:cs="TH SarabunPSK"/>
          <w:sz w:val="32"/>
          <w:szCs w:val="32"/>
        </w:rPr>
        <w:t>2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EB0D0F" w:rsidRPr="00591755">
        <w:rPr>
          <w:rFonts w:ascii="TH SarabunPSK" w:hAnsi="TH SarabunPSK" w:cs="TH SarabunPSK"/>
          <w:sz w:val="32"/>
          <w:szCs w:val="32"/>
          <w:cs/>
        </w:rPr>
        <w:t>ข้อมูลสถานที่ศึกษาต่อไม่เพียงพอ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ab/>
      </w:r>
      <w:r w:rsidR="000679CF" w:rsidRPr="00591755">
        <w:rPr>
          <w:rFonts w:ascii="TH SarabunPSK" w:hAnsi="TH SarabunPSK" w:cs="TH SarabunPSK"/>
          <w:sz w:val="32"/>
          <w:szCs w:val="32"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</w:t>
      </w:r>
      <w:r w:rsidR="00EB0D0F" w:rsidRPr="00591755">
        <w:rPr>
          <w:rFonts w:ascii="TH SarabunPSK" w:hAnsi="TH SarabunPSK" w:cs="TH SarabunPSK"/>
          <w:sz w:val="32"/>
          <w:szCs w:val="32"/>
        </w:rPr>
        <w:t>3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EB0D0F" w:rsidRPr="00591755">
        <w:rPr>
          <w:rFonts w:ascii="TH SarabunPSK" w:hAnsi="TH SarabunPSK" w:cs="TH SarabunPSK"/>
          <w:sz w:val="32"/>
          <w:szCs w:val="32"/>
          <w:cs/>
        </w:rPr>
        <w:t>คุณสมบัติในการสมัครเรียน</w:t>
      </w:r>
    </w:p>
    <w:p w:rsidR="000679CF" w:rsidRPr="00591755" w:rsidRDefault="00F11400" w:rsidP="000679CF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</w:t>
      </w:r>
      <w:r w:rsidR="00EB0D0F" w:rsidRPr="00591755">
        <w:rPr>
          <w:rFonts w:ascii="TH SarabunPSK" w:hAnsi="TH SarabunPSK" w:cs="TH SarabunPSK"/>
          <w:sz w:val="32"/>
          <w:szCs w:val="32"/>
        </w:rPr>
        <w:t>4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EB0D0F" w:rsidRPr="00591755">
        <w:rPr>
          <w:rFonts w:ascii="TH SarabunPSK" w:hAnsi="TH SarabunPSK" w:cs="TH SarabunPSK"/>
          <w:sz w:val="32"/>
          <w:szCs w:val="32"/>
          <w:cs/>
        </w:rPr>
        <w:t>ขาดความรู้พื้นฐานในการศึกษาต่อ</w:t>
      </w:r>
      <w:r w:rsidR="00EB0D0F" w:rsidRPr="00591755">
        <w:rPr>
          <w:rFonts w:ascii="TH SarabunPSK" w:hAnsi="TH SarabunPSK" w:cs="TH SarabunPSK"/>
          <w:sz w:val="32"/>
          <w:szCs w:val="32"/>
          <w:cs/>
        </w:rPr>
        <w:tab/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</w:t>
      </w:r>
      <w:r w:rsidR="00EB0D0F" w:rsidRPr="00591755">
        <w:rPr>
          <w:rFonts w:ascii="TH SarabunPSK" w:hAnsi="TH SarabunPSK" w:cs="TH SarabunPSK"/>
          <w:sz w:val="32"/>
          <w:szCs w:val="32"/>
        </w:rPr>
        <w:t>5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EB0D0F" w:rsidRPr="00591755">
        <w:rPr>
          <w:rFonts w:ascii="TH SarabunPSK" w:hAnsi="TH SarabunPSK" w:cs="TH SarabunPSK"/>
          <w:sz w:val="32"/>
          <w:szCs w:val="32"/>
          <w:cs/>
        </w:rPr>
        <w:t>ขาดแคลนเงินทุน</w:t>
      </w:r>
    </w:p>
    <w:p w:rsidR="000679CF" w:rsidRPr="00591755" w:rsidRDefault="00F11400" w:rsidP="000679CF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sz w:val="32"/>
          <w:szCs w:val="32"/>
          <w:cs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0</w:t>
      </w:r>
      <w:r w:rsidR="00EB0D0F" w:rsidRPr="00591755">
        <w:rPr>
          <w:rFonts w:ascii="TH SarabunPSK" w:hAnsi="TH SarabunPSK" w:cs="TH SarabunPSK"/>
          <w:sz w:val="32"/>
          <w:szCs w:val="32"/>
        </w:rPr>
        <w:t>0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>อื่นๆ (ระบุ</w:t>
      </w:r>
      <w:r w:rsidR="00690304" w:rsidRPr="00591755">
        <w:rPr>
          <w:rFonts w:ascii="TH SarabunPSK" w:hAnsi="TH SarabunPSK" w:cs="TH SarabunPSK"/>
          <w:sz w:val="32"/>
          <w:szCs w:val="32"/>
          <w:cs/>
        </w:rPr>
        <w:t>ข้อความเพิ่มเติม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 xml:space="preserve"> : .................................</w:t>
      </w:r>
      <w:bookmarkStart w:id="153" w:name="OLE_LINK145"/>
      <w:bookmarkStart w:id="154" w:name="OLE_LINK146"/>
      <w:bookmarkStart w:id="155" w:name="OLE_LINK147"/>
      <w:r w:rsidR="000679CF" w:rsidRPr="00591755">
        <w:rPr>
          <w:rFonts w:ascii="TH SarabunPSK" w:hAnsi="TH SarabunPSK" w:cs="TH SarabunPSK"/>
          <w:sz w:val="32"/>
          <w:szCs w:val="32"/>
          <w:cs/>
        </w:rPr>
        <w:t>..........................</w:t>
      </w:r>
      <w:bookmarkEnd w:id="153"/>
      <w:bookmarkEnd w:id="154"/>
      <w:bookmarkEnd w:id="155"/>
      <w:r w:rsidR="00690304" w:rsidRPr="00591755">
        <w:rPr>
          <w:rFonts w:ascii="TH SarabunPSK" w:hAnsi="TH SarabunPSK" w:cs="TH SarabunPSK"/>
          <w:sz w:val="32"/>
          <w:szCs w:val="32"/>
          <w:cs/>
        </w:rPr>
        <w:t>..........................</w:t>
      </w:r>
    </w:p>
    <w:p w:rsidR="004F528C" w:rsidRDefault="004F528C">
      <w:pPr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sz w:val="32"/>
          <w:szCs w:val="32"/>
          <w:cs/>
        </w:rPr>
        <w:br w:type="page"/>
      </w:r>
    </w:p>
    <w:p w:rsidR="000679CF" w:rsidRPr="00591755" w:rsidRDefault="00F33397" w:rsidP="000679CF">
      <w:pPr>
        <w:pStyle w:val="ListParagraph"/>
        <w:tabs>
          <w:tab w:val="left" w:pos="284"/>
        </w:tabs>
        <w:spacing w:before="240" w:after="240"/>
        <w:ind w:left="0"/>
        <w:rPr>
          <w:rFonts w:ascii="TH SarabunPSK" w:hAnsi="TH SarabunPSK" w:cs="TH SarabunPSK"/>
          <w:b/>
          <w:bCs/>
          <w:sz w:val="32"/>
          <w:szCs w:val="32"/>
        </w:rPr>
      </w:pPr>
      <w:bookmarkStart w:id="156" w:name="_GoBack"/>
      <w:bookmarkEnd w:id="156"/>
      <w:r w:rsidRPr="00591755">
        <w:rPr>
          <w:rFonts w:ascii="TH SarabunPSK" w:hAnsi="TH SarabunPSK" w:cs="TH SarabunPSK"/>
          <w:b/>
          <w:bCs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-254000</wp:posOffset>
                </wp:positionH>
                <wp:positionV relativeFrom="paragraph">
                  <wp:posOffset>78105</wp:posOffset>
                </wp:positionV>
                <wp:extent cx="6236970" cy="393065"/>
                <wp:effectExtent l="12700" t="5080" r="8255" b="11430"/>
                <wp:wrapNone/>
                <wp:docPr id="1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36970" cy="3930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79CF" w:rsidRPr="00A415FC" w:rsidRDefault="000679CF" w:rsidP="000679CF">
                            <w:pPr>
                              <w:pStyle w:val="ListParagraph"/>
                              <w:tabs>
                                <w:tab w:val="left" w:pos="284"/>
                              </w:tabs>
                              <w:ind w:left="0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415FC">
                              <w:rPr>
                                <w:rFonts w:ascii="TH SarabunPSK" w:hAnsi="TH SarabunPSK" w:cs="TH SarabunPSK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ตอนที่ 5 ข้อเสนอแนะ</w:t>
                            </w:r>
                          </w:p>
                          <w:p w:rsidR="000679CF" w:rsidRDefault="000679CF" w:rsidP="000679CF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4" o:spid="_x0000_s1030" type="#_x0000_t202" style="position:absolute;margin-left:-20pt;margin-top:6.15pt;width:491.1pt;height:30.9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">
                <v:textbox>
                  <w:txbxContent>
                    <w:p w:rsidR="000679CF" w:rsidRPr="00A415FC" w:rsidRDefault="000679CF" w:rsidP="000679CF">
                      <w:pPr>
                        <w:pStyle w:val="ListParagraph"/>
                        <w:tabs>
                          <w:tab w:val="left" w:pos="284"/>
                        </w:tabs>
                        <w:ind w:left="0"/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</w:rPr>
                      </w:pPr>
                      <w:r w:rsidRPr="00A415FC">
                        <w:rPr>
                          <w:rFonts w:ascii="TH SarabunPSK" w:hAnsi="TH SarabunPSK" w:cs="TH SarabunPSK"/>
                          <w:b/>
                          <w:bCs/>
                          <w:sz w:val="32"/>
                          <w:szCs w:val="32"/>
                          <w:cs/>
                        </w:rPr>
                        <w:t>ตอนที่ 5 ข้อเสนอแนะ</w:t>
                      </w:r>
                    </w:p>
                    <w:p w:rsidR="000679CF" w:rsidRDefault="000679CF" w:rsidP="000679CF"/>
                  </w:txbxContent>
                </v:textbox>
              </v:shape>
            </w:pict>
          </mc:Fallback>
        </mc:AlternateContent>
      </w:r>
    </w:p>
    <w:p w:rsidR="000679CF" w:rsidRDefault="000679CF" w:rsidP="000679CF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b/>
          <w:bCs/>
          <w:sz w:val="32"/>
          <w:szCs w:val="32"/>
        </w:rPr>
      </w:pPr>
    </w:p>
    <w:p w:rsidR="00511CD8" w:rsidRPr="00591755" w:rsidRDefault="00511CD8" w:rsidP="000679CF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b/>
          <w:bCs/>
          <w:sz w:val="32"/>
          <w:szCs w:val="32"/>
        </w:rPr>
      </w:pPr>
    </w:p>
    <w:p w:rsidR="000679CF" w:rsidRPr="00591755" w:rsidRDefault="000679CF" w:rsidP="000679CF">
      <w:pPr>
        <w:pStyle w:val="ListParagraph"/>
        <w:numPr>
          <w:ilvl w:val="0"/>
          <w:numId w:val="6"/>
        </w:numPr>
        <w:spacing w:line="276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ท่านคิดว่าในหลักสูตรของสถาบัน ควรเพิ่มรายวิชาหรือความรู้เรื่องใดที่จะเอื้อประโยชน์ต่อการประกอบอาชีพของท่านได้มากยิ่งขึ้น</w:t>
      </w:r>
      <w:r w:rsidR="00DC082D" w:rsidRPr="00591755">
        <w:rPr>
          <w:rFonts w:ascii="TH SarabunPSK" w:hAnsi="TH SarabunPSK" w:cs="TH SarabunPSK"/>
          <w:b/>
          <w:bCs/>
          <w:sz w:val="32"/>
          <w:szCs w:val="32"/>
          <w:cs/>
        </w:rPr>
        <w:t xml:space="preserve"> (เลือกได้มากกว่า </w:t>
      </w:r>
      <w:r w:rsidR="00DC082D" w:rsidRPr="00591755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="00DC082D" w:rsidRPr="00591755">
        <w:rPr>
          <w:rFonts w:ascii="TH SarabunPSK" w:hAnsi="TH SarabunPSK" w:cs="TH SarabunPSK"/>
          <w:b/>
          <w:bCs/>
          <w:sz w:val="32"/>
          <w:szCs w:val="32"/>
          <w:cs/>
        </w:rPr>
        <w:t>ข้อ)</w:t>
      </w:r>
    </w:p>
    <w:p w:rsidR="000679CF" w:rsidRPr="00591755" w:rsidRDefault="00DC082D" w:rsidP="000679CF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sz w:val="32"/>
          <w:szCs w:val="32"/>
          <w:cs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1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 xml:space="preserve"> ภาษาอังกฤษ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1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 xml:space="preserve"> คอมพิวเตอร์</w:t>
      </w:r>
      <w:r w:rsidR="00C85864">
        <w:rPr>
          <w:rFonts w:ascii="TH SarabunPSK" w:hAnsi="TH SarabunPSK" w:cs="TH SarabunPSK"/>
          <w:sz w:val="32"/>
          <w:szCs w:val="32"/>
          <w:cs/>
        </w:rPr>
        <w:tab/>
      </w:r>
      <w:r w:rsidR="000679CF" w:rsidRPr="00591755">
        <w:rPr>
          <w:rFonts w:ascii="TH SarabunPSK" w:hAnsi="TH SarabunPSK" w:cs="TH SarabunPSK"/>
          <w:sz w:val="32"/>
          <w:szCs w:val="32"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1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 xml:space="preserve"> บัญชี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1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 xml:space="preserve"> การใช้งานอินเทอร์เน็ต</w:t>
      </w:r>
    </w:p>
    <w:p w:rsidR="00DC082D" w:rsidRPr="00591755" w:rsidRDefault="00DC082D" w:rsidP="000679CF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1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F11400" w:rsidRPr="00591755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>การฝึกปฏิบัติจริง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1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 xml:space="preserve"> เทคนิคการวิจัย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1</w:t>
      </w:r>
      <w:r w:rsidRPr="00591755">
        <w:rPr>
          <w:rFonts w:ascii="TH SarabunPSK" w:hAnsi="TH SarabunPSK" w:cs="TH SarabunPSK"/>
          <w:sz w:val="32"/>
          <w:szCs w:val="32"/>
          <w:cs/>
        </w:rPr>
        <w:t>]  ภาษาจีน</w:t>
      </w:r>
      <w:r w:rsidRPr="00591755">
        <w:rPr>
          <w:rFonts w:ascii="TH SarabunPSK" w:hAnsi="TH SarabunPSK" w:cs="TH SarabunPSK"/>
          <w:sz w:val="32"/>
          <w:szCs w:val="32"/>
        </w:rPr>
        <w:tab/>
      </w: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1</w:t>
      </w:r>
      <w:r w:rsidRPr="00591755">
        <w:rPr>
          <w:rFonts w:ascii="TH SarabunPSK" w:hAnsi="TH SarabunPSK" w:cs="TH SarabunPSK"/>
          <w:sz w:val="32"/>
          <w:szCs w:val="32"/>
          <w:cs/>
        </w:rPr>
        <w:t>]  ภาษาในอาเซียน</w:t>
      </w:r>
    </w:p>
    <w:p w:rsidR="000679CF" w:rsidRPr="00591755" w:rsidRDefault="00DC082D" w:rsidP="000679CF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sz w:val="32"/>
          <w:szCs w:val="32"/>
        </w:rPr>
      </w:pPr>
      <w:r w:rsidRPr="00591755">
        <w:rPr>
          <w:rFonts w:ascii="TH SarabunPSK" w:hAnsi="TH SarabunPSK" w:cs="TH SarabunPSK"/>
          <w:sz w:val="32"/>
          <w:szCs w:val="32"/>
          <w:cs/>
        </w:rPr>
        <w:t>[</w:t>
      </w:r>
      <w:r w:rsidRPr="00591755">
        <w:rPr>
          <w:rFonts w:ascii="TH SarabunPSK" w:hAnsi="TH SarabunPSK" w:cs="TH SarabunPSK"/>
          <w:sz w:val="32"/>
          <w:szCs w:val="32"/>
        </w:rPr>
        <w:t>1</w:t>
      </w:r>
      <w:r w:rsidRPr="00591755">
        <w:rPr>
          <w:rFonts w:ascii="TH SarabunPSK" w:hAnsi="TH SarabunPSK" w:cs="TH SarabunPSK"/>
          <w:sz w:val="32"/>
          <w:szCs w:val="32"/>
          <w:cs/>
        </w:rPr>
        <w:t xml:space="preserve">] </w:t>
      </w:r>
      <w:r w:rsidR="000679CF" w:rsidRPr="00591755">
        <w:rPr>
          <w:rFonts w:ascii="TH SarabunPSK" w:hAnsi="TH SarabunPSK" w:cs="TH SarabunPSK"/>
          <w:sz w:val="32"/>
          <w:szCs w:val="32"/>
          <w:cs/>
        </w:rPr>
        <w:t xml:space="preserve"> อื่น ๆ (ระบุ) : .........................................</w:t>
      </w:r>
    </w:p>
    <w:p w:rsidR="00DC082D" w:rsidRPr="00591755" w:rsidRDefault="00DC082D" w:rsidP="000679CF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sz w:val="32"/>
          <w:szCs w:val="32"/>
          <w:cs/>
        </w:rPr>
      </w:pPr>
    </w:p>
    <w:p w:rsidR="000679CF" w:rsidRPr="00591755" w:rsidRDefault="000679CF" w:rsidP="000679CF">
      <w:pPr>
        <w:pStyle w:val="ListParagraph"/>
        <w:numPr>
          <w:ilvl w:val="0"/>
          <w:numId w:val="6"/>
        </w:numPr>
        <w:spacing w:line="276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ข้อเสนอแนะเกี่ยวกับหลักสูตรและสาขาวิชาที่เรียน</w:t>
      </w:r>
    </w:p>
    <w:p w:rsidR="00DC082D" w:rsidRPr="00591755" w:rsidRDefault="000679CF" w:rsidP="000679CF">
      <w:pPr>
        <w:tabs>
          <w:tab w:val="left" w:pos="284"/>
        </w:tabs>
        <w:rPr>
          <w:rFonts w:ascii="TH SarabunPSK" w:hAnsi="TH SarabunPSK" w:cs="TH SarabunPSK"/>
          <w:b/>
          <w:bCs/>
          <w:sz w:val="32"/>
          <w:szCs w:val="32"/>
        </w:rPr>
      </w:pPr>
      <w:bookmarkStart w:id="157" w:name="OLE_LINK164"/>
      <w:bookmarkStart w:id="158" w:name="OLE_LINK165"/>
      <w:bookmarkStart w:id="159" w:name="OLE_LINK166"/>
      <w:bookmarkStart w:id="160" w:name="OLE_LINK167"/>
      <w:bookmarkStart w:id="161" w:name="OLE_LINK168"/>
      <w:bookmarkStart w:id="162" w:name="OLE_LINK169"/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</w:t>
      </w:r>
    </w:p>
    <w:p w:rsidR="00DC082D" w:rsidRPr="00591755" w:rsidRDefault="000679CF" w:rsidP="000679CF">
      <w:pPr>
        <w:tabs>
          <w:tab w:val="left" w:pos="284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</w:t>
      </w:r>
    </w:p>
    <w:p w:rsidR="000679CF" w:rsidRPr="00591755" w:rsidRDefault="000679CF" w:rsidP="000679CF">
      <w:pPr>
        <w:tabs>
          <w:tab w:val="left" w:pos="284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</w:t>
      </w:r>
      <w:r w:rsidR="00DC082D" w:rsidRPr="00591755">
        <w:rPr>
          <w:rFonts w:ascii="TH SarabunPSK" w:hAnsi="TH SarabunPSK" w:cs="TH SarabunPSK"/>
          <w:b/>
          <w:bCs/>
          <w:sz w:val="32"/>
          <w:szCs w:val="32"/>
          <w:cs/>
        </w:rPr>
        <w:t>.</w:t>
      </w:r>
    </w:p>
    <w:bookmarkEnd w:id="157"/>
    <w:bookmarkEnd w:id="158"/>
    <w:bookmarkEnd w:id="159"/>
    <w:bookmarkEnd w:id="160"/>
    <w:bookmarkEnd w:id="161"/>
    <w:bookmarkEnd w:id="162"/>
    <w:p w:rsidR="000679CF" w:rsidRPr="00591755" w:rsidRDefault="000679CF" w:rsidP="000679CF">
      <w:pPr>
        <w:pStyle w:val="ListParagraph"/>
        <w:numPr>
          <w:ilvl w:val="0"/>
          <w:numId w:val="6"/>
        </w:numPr>
        <w:spacing w:line="276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ข้อเสนอแนะเกี่ยวกับกา</w:t>
      </w:r>
      <w:r w:rsidR="00DC082D" w:rsidRPr="00591755">
        <w:rPr>
          <w:rFonts w:ascii="TH SarabunPSK" w:hAnsi="TH SarabunPSK" w:cs="TH SarabunPSK"/>
          <w:b/>
          <w:bCs/>
          <w:sz w:val="32"/>
          <w:szCs w:val="32"/>
          <w:cs/>
        </w:rPr>
        <w:t>รเรียนการสอน</w:t>
      </w:r>
    </w:p>
    <w:p w:rsidR="00DC082D" w:rsidRPr="00591755" w:rsidRDefault="00DC082D" w:rsidP="00DC082D">
      <w:pPr>
        <w:tabs>
          <w:tab w:val="left" w:pos="284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</w:t>
      </w:r>
    </w:p>
    <w:p w:rsidR="00DC082D" w:rsidRPr="00591755" w:rsidRDefault="00DC082D" w:rsidP="00DC082D">
      <w:pPr>
        <w:tabs>
          <w:tab w:val="left" w:pos="284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</w:t>
      </w:r>
    </w:p>
    <w:p w:rsidR="00DC082D" w:rsidRPr="00591755" w:rsidRDefault="00DC082D" w:rsidP="00DC082D">
      <w:pPr>
        <w:tabs>
          <w:tab w:val="left" w:pos="284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</w:t>
      </w:r>
    </w:p>
    <w:p w:rsidR="000679CF" w:rsidRPr="00591755" w:rsidRDefault="000679CF" w:rsidP="000679CF">
      <w:pPr>
        <w:pStyle w:val="ListParagraph"/>
        <w:numPr>
          <w:ilvl w:val="0"/>
          <w:numId w:val="6"/>
        </w:numPr>
        <w:spacing w:line="276" w:lineRule="auto"/>
        <w:ind w:left="0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ข้อเสนอแนะเกี่ยวกับกิจกรรมพัฒนานักศึกษา</w:t>
      </w:r>
    </w:p>
    <w:p w:rsidR="00DC082D" w:rsidRPr="00591755" w:rsidRDefault="00DC082D" w:rsidP="00DC082D">
      <w:pPr>
        <w:tabs>
          <w:tab w:val="left" w:pos="284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</w:t>
      </w:r>
    </w:p>
    <w:p w:rsidR="00DC082D" w:rsidRPr="00591755" w:rsidRDefault="00DC082D" w:rsidP="00DC082D">
      <w:pPr>
        <w:tabs>
          <w:tab w:val="left" w:pos="284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</w:t>
      </w:r>
    </w:p>
    <w:p w:rsidR="00A1552B" w:rsidRPr="00591755" w:rsidRDefault="00DC082D" w:rsidP="00DC082D">
      <w:pPr>
        <w:tabs>
          <w:tab w:val="left" w:pos="284"/>
        </w:tabs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..........................................................................................................................................</w:t>
      </w:r>
    </w:p>
    <w:p w:rsidR="004643D2" w:rsidRPr="00591755" w:rsidRDefault="004643D2" w:rsidP="004643D2">
      <w:pPr>
        <w:tabs>
          <w:tab w:val="left" w:pos="0"/>
        </w:tabs>
        <w:rPr>
          <w:rFonts w:ascii="TH SarabunPSK" w:hAnsi="TH SarabunPSK" w:cs="TH SarabunPSK"/>
          <w:b/>
          <w:bCs/>
          <w:sz w:val="32"/>
          <w:szCs w:val="32"/>
        </w:rPr>
      </w:pPr>
    </w:p>
    <w:p w:rsidR="00A1552B" w:rsidRPr="00591755" w:rsidRDefault="00A1552B" w:rsidP="004643D2">
      <w:pPr>
        <w:tabs>
          <w:tab w:val="left" w:pos="0"/>
        </w:tabs>
        <w:ind w:hanging="142"/>
        <w:rPr>
          <w:rFonts w:ascii="TH SarabunPSK" w:hAnsi="TH SarabunPSK" w:cs="TH SarabunPSK"/>
          <w:b/>
          <w:bCs/>
          <w:sz w:val="32"/>
          <w:szCs w:val="32"/>
        </w:rPr>
      </w:pP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วันที</w:t>
      </w:r>
      <w:r w:rsidR="004643D2" w:rsidRPr="00591755">
        <w:rPr>
          <w:rFonts w:ascii="TH SarabunPSK" w:hAnsi="TH SarabunPSK" w:cs="TH SarabunPSK"/>
          <w:b/>
          <w:bCs/>
          <w:sz w:val="32"/>
          <w:szCs w:val="32"/>
          <w:cs/>
        </w:rPr>
        <w:t>่</w:t>
      </w:r>
      <w:r w:rsidRPr="00591755">
        <w:rPr>
          <w:rFonts w:ascii="TH SarabunPSK" w:hAnsi="TH SarabunPSK" w:cs="TH SarabunPSK"/>
          <w:b/>
          <w:bCs/>
          <w:sz w:val="32"/>
          <w:szCs w:val="32"/>
          <w:cs/>
        </w:rPr>
        <w:t>ตอบแบบสอบถาม</w:t>
      </w:r>
      <w:r w:rsidR="004643D2" w:rsidRPr="00591755">
        <w:rPr>
          <w:rFonts w:ascii="TH SarabunPSK" w:hAnsi="TH SarabunPSK" w:cs="TH SarabunPSK"/>
          <w:b/>
          <w:bCs/>
          <w:sz w:val="32"/>
          <w:szCs w:val="32"/>
          <w:cs/>
        </w:rPr>
        <w:t xml:space="preserve"> วันที่……………เดือน………………………....พ.ศ. …………………………………..</w:t>
      </w:r>
    </w:p>
    <w:p w:rsidR="000679CF" w:rsidRPr="00591755" w:rsidRDefault="000679CF" w:rsidP="000679CF">
      <w:pPr>
        <w:pStyle w:val="ListParagraph"/>
        <w:tabs>
          <w:tab w:val="left" w:pos="284"/>
        </w:tabs>
        <w:ind w:left="0"/>
        <w:rPr>
          <w:rFonts w:ascii="TH SarabunPSK" w:hAnsi="TH SarabunPSK" w:cs="TH SarabunPSK"/>
          <w:b/>
          <w:bCs/>
          <w:sz w:val="32"/>
          <w:szCs w:val="32"/>
        </w:rPr>
      </w:pPr>
    </w:p>
    <w:p w:rsidR="000679CF" w:rsidRPr="00591755" w:rsidRDefault="000679CF" w:rsidP="000679CF">
      <w:pPr>
        <w:tabs>
          <w:tab w:val="left" w:pos="284"/>
        </w:tabs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</w:p>
    <w:p w:rsidR="00EA5459" w:rsidRPr="00591755" w:rsidRDefault="00EA5459" w:rsidP="000679CF">
      <w:pPr>
        <w:rPr>
          <w:rFonts w:ascii="TH SarabunPSK" w:hAnsi="TH SarabunPSK" w:cs="TH SarabunPSK"/>
          <w:sz w:val="32"/>
          <w:szCs w:val="24"/>
          <w:cs/>
        </w:rPr>
      </w:pPr>
    </w:p>
    <w:sectPr w:rsidR="00EA5459" w:rsidRPr="00591755" w:rsidSect="00590615">
      <w:pgSz w:w="11906" w:h="16838"/>
      <w:pgMar w:top="1440" w:right="656" w:bottom="540" w:left="1260" w:header="720" w:footer="73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35F00"/>
    <w:multiLevelType w:val="hybridMultilevel"/>
    <w:tmpl w:val="EC24B898"/>
    <w:lvl w:ilvl="0" w:tplc="5590FB64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664D6"/>
    <w:multiLevelType w:val="hybridMultilevel"/>
    <w:tmpl w:val="23C002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F805AF"/>
    <w:multiLevelType w:val="hybridMultilevel"/>
    <w:tmpl w:val="AD0ADD1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8116B2"/>
    <w:multiLevelType w:val="hybridMultilevel"/>
    <w:tmpl w:val="DA5CB4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F06A02"/>
    <w:multiLevelType w:val="hybridMultilevel"/>
    <w:tmpl w:val="4EC0A94A"/>
    <w:lvl w:ilvl="0" w:tplc="19540CA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812249"/>
    <w:multiLevelType w:val="hybridMultilevel"/>
    <w:tmpl w:val="4E7C844E"/>
    <w:lvl w:ilvl="0" w:tplc="5B58A7D0">
      <w:numFmt w:val="decimal"/>
      <w:lvlText w:val="%1"/>
      <w:lvlJc w:val="left"/>
      <w:pPr>
        <w:ind w:left="255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5" w:hanging="360"/>
      </w:pPr>
    </w:lvl>
    <w:lvl w:ilvl="2" w:tplc="0409001B" w:tentative="1">
      <w:start w:val="1"/>
      <w:numFmt w:val="lowerRoman"/>
      <w:lvlText w:val="%3."/>
      <w:lvlJc w:val="right"/>
      <w:pPr>
        <w:ind w:left="3965" w:hanging="180"/>
      </w:pPr>
    </w:lvl>
    <w:lvl w:ilvl="3" w:tplc="0409000F" w:tentative="1">
      <w:start w:val="1"/>
      <w:numFmt w:val="decimal"/>
      <w:lvlText w:val="%4."/>
      <w:lvlJc w:val="left"/>
      <w:pPr>
        <w:ind w:left="4685" w:hanging="360"/>
      </w:pPr>
    </w:lvl>
    <w:lvl w:ilvl="4" w:tplc="04090019" w:tentative="1">
      <w:start w:val="1"/>
      <w:numFmt w:val="lowerLetter"/>
      <w:lvlText w:val="%5."/>
      <w:lvlJc w:val="left"/>
      <w:pPr>
        <w:ind w:left="5405" w:hanging="360"/>
      </w:pPr>
    </w:lvl>
    <w:lvl w:ilvl="5" w:tplc="0409001B" w:tentative="1">
      <w:start w:val="1"/>
      <w:numFmt w:val="lowerRoman"/>
      <w:lvlText w:val="%6."/>
      <w:lvlJc w:val="right"/>
      <w:pPr>
        <w:ind w:left="6125" w:hanging="180"/>
      </w:pPr>
    </w:lvl>
    <w:lvl w:ilvl="6" w:tplc="0409000F" w:tentative="1">
      <w:start w:val="1"/>
      <w:numFmt w:val="decimal"/>
      <w:lvlText w:val="%7."/>
      <w:lvlJc w:val="left"/>
      <w:pPr>
        <w:ind w:left="6845" w:hanging="360"/>
      </w:pPr>
    </w:lvl>
    <w:lvl w:ilvl="7" w:tplc="04090019" w:tentative="1">
      <w:start w:val="1"/>
      <w:numFmt w:val="lowerLetter"/>
      <w:lvlText w:val="%8."/>
      <w:lvlJc w:val="left"/>
      <w:pPr>
        <w:ind w:left="7565" w:hanging="360"/>
      </w:pPr>
    </w:lvl>
    <w:lvl w:ilvl="8" w:tplc="0409001B" w:tentative="1">
      <w:start w:val="1"/>
      <w:numFmt w:val="lowerRoman"/>
      <w:lvlText w:val="%9."/>
      <w:lvlJc w:val="right"/>
      <w:pPr>
        <w:ind w:left="8285" w:hanging="180"/>
      </w:pPr>
    </w:lvl>
  </w:abstractNum>
  <w:abstractNum w:abstractNumId="6" w15:restartNumberingAfterBreak="0">
    <w:nsid w:val="37044576"/>
    <w:multiLevelType w:val="hybridMultilevel"/>
    <w:tmpl w:val="992EF400"/>
    <w:lvl w:ilvl="0" w:tplc="37D415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7D13BA"/>
    <w:multiLevelType w:val="hybridMultilevel"/>
    <w:tmpl w:val="289E78C6"/>
    <w:lvl w:ilvl="0" w:tplc="F4B41D8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617AD2"/>
    <w:multiLevelType w:val="hybridMultilevel"/>
    <w:tmpl w:val="8C52AAB4"/>
    <w:lvl w:ilvl="0" w:tplc="4E6844C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54C620C"/>
    <w:multiLevelType w:val="hybridMultilevel"/>
    <w:tmpl w:val="B832F618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341919"/>
    <w:multiLevelType w:val="hybridMultilevel"/>
    <w:tmpl w:val="A454B93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8"/>
  </w:num>
  <w:num w:numId="5">
    <w:abstractNumId w:val="2"/>
  </w:num>
  <w:num w:numId="6">
    <w:abstractNumId w:val="1"/>
  </w:num>
  <w:num w:numId="7">
    <w:abstractNumId w:val="9"/>
  </w:num>
  <w:num w:numId="8">
    <w:abstractNumId w:val="7"/>
  </w:num>
  <w:num w:numId="9">
    <w:abstractNumId w:val="4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defaultTabStop w:val="720"/>
  <w:drawingGridHorizontalSpacing w:val="120"/>
  <w:displayHorizontalDrawingGridEvery w:val="2"/>
  <w:displayVerticalDrawingGridEvery w:val="2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4FED"/>
    <w:rsid w:val="00017BFD"/>
    <w:rsid w:val="00063FF0"/>
    <w:rsid w:val="000679CF"/>
    <w:rsid w:val="000B4D6B"/>
    <w:rsid w:val="000D5A35"/>
    <w:rsid w:val="00113070"/>
    <w:rsid w:val="001218B3"/>
    <w:rsid w:val="001673C7"/>
    <w:rsid w:val="00177A48"/>
    <w:rsid w:val="001A12D7"/>
    <w:rsid w:val="001C6754"/>
    <w:rsid w:val="001F4821"/>
    <w:rsid w:val="00251BA5"/>
    <w:rsid w:val="002726E9"/>
    <w:rsid w:val="002762C1"/>
    <w:rsid w:val="00283513"/>
    <w:rsid w:val="00285561"/>
    <w:rsid w:val="002B05C8"/>
    <w:rsid w:val="002B280F"/>
    <w:rsid w:val="002E700B"/>
    <w:rsid w:val="003613C8"/>
    <w:rsid w:val="003745D1"/>
    <w:rsid w:val="00385B98"/>
    <w:rsid w:val="003B3B59"/>
    <w:rsid w:val="003F316E"/>
    <w:rsid w:val="004137A6"/>
    <w:rsid w:val="0042507F"/>
    <w:rsid w:val="00453F52"/>
    <w:rsid w:val="004643D2"/>
    <w:rsid w:val="004A1A21"/>
    <w:rsid w:val="004B4B6A"/>
    <w:rsid w:val="004C4777"/>
    <w:rsid w:val="004F3EDE"/>
    <w:rsid w:val="004F528C"/>
    <w:rsid w:val="00511CD8"/>
    <w:rsid w:val="005549B3"/>
    <w:rsid w:val="00583273"/>
    <w:rsid w:val="00590615"/>
    <w:rsid w:val="00591755"/>
    <w:rsid w:val="005D0F95"/>
    <w:rsid w:val="005D6A5C"/>
    <w:rsid w:val="005E4506"/>
    <w:rsid w:val="00612AD6"/>
    <w:rsid w:val="006151D2"/>
    <w:rsid w:val="00636264"/>
    <w:rsid w:val="00662EC6"/>
    <w:rsid w:val="0068200F"/>
    <w:rsid w:val="00686CF7"/>
    <w:rsid w:val="00690304"/>
    <w:rsid w:val="00697FB8"/>
    <w:rsid w:val="006A6CCD"/>
    <w:rsid w:val="006C5146"/>
    <w:rsid w:val="006C61DA"/>
    <w:rsid w:val="006E35F8"/>
    <w:rsid w:val="006F6638"/>
    <w:rsid w:val="00707073"/>
    <w:rsid w:val="00712926"/>
    <w:rsid w:val="0073351E"/>
    <w:rsid w:val="007511F0"/>
    <w:rsid w:val="0076427E"/>
    <w:rsid w:val="00795B16"/>
    <w:rsid w:val="007A73CE"/>
    <w:rsid w:val="007D3D44"/>
    <w:rsid w:val="00823A9D"/>
    <w:rsid w:val="0082543A"/>
    <w:rsid w:val="008B38C5"/>
    <w:rsid w:val="008B38D8"/>
    <w:rsid w:val="008D65F0"/>
    <w:rsid w:val="00933350"/>
    <w:rsid w:val="0098386E"/>
    <w:rsid w:val="009F04DC"/>
    <w:rsid w:val="00A1552B"/>
    <w:rsid w:val="00A24BD6"/>
    <w:rsid w:val="00A415FC"/>
    <w:rsid w:val="00A60133"/>
    <w:rsid w:val="00A61D6B"/>
    <w:rsid w:val="00A72E15"/>
    <w:rsid w:val="00A74A50"/>
    <w:rsid w:val="00AC2ED7"/>
    <w:rsid w:val="00AE140C"/>
    <w:rsid w:val="00B13465"/>
    <w:rsid w:val="00B50E6A"/>
    <w:rsid w:val="00B53CD2"/>
    <w:rsid w:val="00BD1A04"/>
    <w:rsid w:val="00C04023"/>
    <w:rsid w:val="00C35471"/>
    <w:rsid w:val="00C85864"/>
    <w:rsid w:val="00CA5ECC"/>
    <w:rsid w:val="00CB4D56"/>
    <w:rsid w:val="00CE12E5"/>
    <w:rsid w:val="00CF5B39"/>
    <w:rsid w:val="00D26815"/>
    <w:rsid w:val="00D307BF"/>
    <w:rsid w:val="00D33138"/>
    <w:rsid w:val="00D34FED"/>
    <w:rsid w:val="00D531D5"/>
    <w:rsid w:val="00D968DF"/>
    <w:rsid w:val="00DC082D"/>
    <w:rsid w:val="00E06A42"/>
    <w:rsid w:val="00E37281"/>
    <w:rsid w:val="00E54E30"/>
    <w:rsid w:val="00E87A0D"/>
    <w:rsid w:val="00EA5459"/>
    <w:rsid w:val="00EB035E"/>
    <w:rsid w:val="00EB0D0F"/>
    <w:rsid w:val="00EB535A"/>
    <w:rsid w:val="00EC0A03"/>
    <w:rsid w:val="00EC3C07"/>
    <w:rsid w:val="00EE1782"/>
    <w:rsid w:val="00EE3AA9"/>
    <w:rsid w:val="00F02CC7"/>
    <w:rsid w:val="00F11400"/>
    <w:rsid w:val="00F128C0"/>
    <w:rsid w:val="00F2365E"/>
    <w:rsid w:val="00F33397"/>
    <w:rsid w:val="00FB20F2"/>
    <w:rsid w:val="00FB64B1"/>
    <w:rsid w:val="00FD2BE1"/>
    <w:rsid w:val="00FD4B0B"/>
    <w:rsid w:val="00FE4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511FD5"/>
  <w15:chartTrackingRefBased/>
  <w15:docId w15:val="{1C615CA4-C301-42FF-A501-3D28CE4D3B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C082D"/>
    <w:rPr>
      <w:rFonts w:ascii="Times New Roman" w:eastAsia="Times New Roman" w:hAnsi="Times New Roman" w:cs="Angsana New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484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C5146"/>
    <w:rPr>
      <w:rFonts w:ascii="Tahoma" w:hAnsi="Tahoma"/>
      <w:sz w:val="16"/>
      <w:szCs w:val="20"/>
    </w:rPr>
  </w:style>
  <w:style w:type="character" w:customStyle="1" w:styleId="BalloonTextChar">
    <w:name w:val="Balloon Text Char"/>
    <w:link w:val="BalloonText"/>
    <w:uiPriority w:val="99"/>
    <w:semiHidden/>
    <w:rsid w:val="006C5146"/>
    <w:rPr>
      <w:rFonts w:ascii="Tahoma" w:hAnsi="Tahoma" w:cs="Angsana New"/>
      <w:sz w:val="16"/>
      <w:szCs w:val="20"/>
    </w:rPr>
  </w:style>
  <w:style w:type="paragraph" w:customStyle="1" w:styleId="ListParagraph1">
    <w:name w:val="List Paragraph1"/>
    <w:basedOn w:val="Normal"/>
    <w:uiPriority w:val="34"/>
    <w:qFormat/>
    <w:rsid w:val="00B13465"/>
    <w:pPr>
      <w:spacing w:after="160" w:line="259" w:lineRule="auto"/>
      <w:ind w:left="720"/>
      <w:contextualSpacing/>
    </w:pPr>
    <w:rPr>
      <w:rFonts w:ascii="Calibri" w:eastAsia="Calibri" w:hAnsi="Calibri" w:cs="Cordia New"/>
      <w:sz w:val="22"/>
    </w:rPr>
  </w:style>
  <w:style w:type="table" w:styleId="TableGrid">
    <w:name w:val="Table Grid"/>
    <w:basedOn w:val="TableNormal"/>
    <w:uiPriority w:val="59"/>
    <w:rsid w:val="00D531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&#3591;&#3634;&#3609;&#3611;&#3637;&#3585;&#3634;&#3619;&#3624;&#3638;&#3585;&#3625;&#3634;%202555\&#3626;&#3634;&#3586;&#3634;&#3623;&#3636;&#3594;&#3634;\&#3648;&#3621;&#3656;&#3617;&#3626;&#3634;&#3586;&#3634;&#3611;&#3619;&#3633;&#3610;&#3621;&#3656;&#3634;&#3626;&#3640;&#3604;%20&#3611;&#3637;&#3585;&#3634;&#3619;&#3624;&#3638;&#3585;&#3625;&#3634;%202555\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A13017-81B8-4AF1-A6F0-0EAB1277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</Template>
  <TotalTime>118</TotalTime>
  <Pages>6</Pages>
  <Words>1612</Words>
  <Characters>9192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</dc:creator>
  <cp:keywords/>
  <cp:lastModifiedBy>ประภัสสร ทิพย์สงเคราะห์</cp:lastModifiedBy>
  <cp:revision>22</cp:revision>
  <cp:lastPrinted>2013-03-05T02:50:00Z</cp:lastPrinted>
  <dcterms:created xsi:type="dcterms:W3CDTF">2017-08-23T16:14:00Z</dcterms:created>
  <dcterms:modified xsi:type="dcterms:W3CDTF">2018-08-03T01:58:00Z</dcterms:modified>
</cp:coreProperties>
</file>